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F86D" w14:textId="3235E502" w:rsidR="007B2188" w:rsidRPr="005A1B15" w:rsidRDefault="00356321">
      <w:pPr>
        <w:rPr>
          <w:b/>
          <w:bCs/>
          <w:i/>
          <w:iCs/>
          <w:color w:val="005D7F" w:themeColor="accent2"/>
          <w:sz w:val="28"/>
          <w:szCs w:val="32"/>
        </w:rPr>
      </w:pPr>
      <w:r w:rsidRPr="005A1B15">
        <w:rPr>
          <w:b/>
          <w:bCs/>
          <w:i/>
          <w:iCs/>
          <w:color w:val="005D7F" w:themeColor="accent2"/>
          <w:sz w:val="28"/>
          <w:szCs w:val="32"/>
        </w:rPr>
        <w:t>Università degli Studi della Repubblica di San Marino</w:t>
      </w:r>
      <w:r w:rsidR="005A1B15" w:rsidRPr="005A1B15">
        <w:rPr>
          <w:b/>
          <w:bCs/>
          <w:i/>
          <w:iCs/>
          <w:color w:val="005D7F" w:themeColor="accent2"/>
          <w:sz w:val="28"/>
          <w:szCs w:val="32"/>
        </w:rPr>
        <w:t xml:space="preserve"> </w:t>
      </w:r>
    </w:p>
    <w:p w14:paraId="3FF88BCD" w14:textId="3A0A2227" w:rsidR="005A1B15" w:rsidRPr="005A1B15" w:rsidRDefault="005A1B15">
      <w:pPr>
        <w:rPr>
          <w:b/>
          <w:bCs/>
          <w:i/>
          <w:iCs/>
          <w:color w:val="005D7F" w:themeColor="accent2"/>
          <w:sz w:val="28"/>
          <w:szCs w:val="32"/>
        </w:rPr>
      </w:pPr>
      <w:r w:rsidRPr="005A1B15">
        <w:rPr>
          <w:b/>
          <w:bCs/>
          <w:i/>
          <w:iCs/>
          <w:color w:val="005D7F" w:themeColor="accent2"/>
          <w:sz w:val="28"/>
          <w:szCs w:val="32"/>
        </w:rPr>
        <w:t xml:space="preserve">Centro Universitario </w:t>
      </w:r>
      <w:r w:rsidR="008678F9">
        <w:rPr>
          <w:b/>
          <w:bCs/>
          <w:i/>
          <w:iCs/>
          <w:color w:val="005D7F" w:themeColor="accent2"/>
          <w:sz w:val="28"/>
          <w:szCs w:val="32"/>
        </w:rPr>
        <w:t>per la</w:t>
      </w:r>
      <w:r w:rsidRPr="005A1B15">
        <w:rPr>
          <w:b/>
          <w:bCs/>
          <w:i/>
          <w:iCs/>
          <w:color w:val="005D7F" w:themeColor="accent2"/>
          <w:sz w:val="28"/>
          <w:szCs w:val="32"/>
        </w:rPr>
        <w:t xml:space="preserve"> Formazione sulla Sicurezza - CUFS</w:t>
      </w:r>
    </w:p>
    <w:p w14:paraId="2B526110" w14:textId="71D8AA35" w:rsidR="007B2188" w:rsidRPr="001151FA" w:rsidRDefault="007B2188" w:rsidP="007B2188">
      <w:pPr>
        <w:spacing w:line="240" w:lineRule="auto"/>
      </w:pPr>
    </w:p>
    <w:tbl>
      <w:tblPr>
        <w:tblW w:w="5333" w:type="pct"/>
        <w:tblInd w:w="-360" w:type="dxa"/>
        <w:tblLayout w:type="fixed"/>
        <w:tblLook w:val="0600" w:firstRow="0" w:lastRow="0" w:firstColumn="0" w:lastColumn="0" w:noHBand="1" w:noVBand="1"/>
        <w:tblDescription w:val="Tabella layout, pagina 1"/>
      </w:tblPr>
      <w:tblGrid>
        <w:gridCol w:w="4099"/>
        <w:gridCol w:w="4186"/>
        <w:gridCol w:w="2878"/>
      </w:tblGrid>
      <w:tr w:rsidR="00F74BE3" w:rsidRPr="001151FA" w14:paraId="124E313C" w14:textId="77777777" w:rsidTr="00F74BE3">
        <w:trPr>
          <w:trHeight w:val="2178"/>
        </w:trPr>
        <w:tc>
          <w:tcPr>
            <w:tcW w:w="1836" w:type="pct"/>
            <w:tcBorders>
              <w:bottom w:val="nil"/>
            </w:tcBorders>
          </w:tcPr>
          <w:p w14:paraId="6ED2DBD4" w14:textId="77777777" w:rsidR="00F74BE3" w:rsidRDefault="00F74BE3" w:rsidP="007B2188">
            <w:pPr>
              <w:pStyle w:val="Nomedellistituzione"/>
              <w:ind w:right="1870"/>
              <w:rPr>
                <w:sz w:val="12"/>
              </w:rPr>
            </w:pPr>
          </w:p>
          <w:p w14:paraId="6E21B006" w14:textId="6BCB3C3D" w:rsidR="00D06AF8" w:rsidRPr="001151FA" w:rsidRDefault="00D06AF8" w:rsidP="00D06AF8">
            <w:pPr>
              <w:pStyle w:val="Nomedellistituzione"/>
              <w:ind w:right="1870"/>
              <w:jc w:val="both"/>
              <w:rPr>
                <w:sz w:val="12"/>
              </w:rPr>
            </w:pPr>
          </w:p>
        </w:tc>
        <w:tc>
          <w:tcPr>
            <w:tcW w:w="1875" w:type="pct"/>
            <w:tcBorders>
              <w:bottom w:val="nil"/>
            </w:tcBorders>
          </w:tcPr>
          <w:p w14:paraId="1D6AB989" w14:textId="77777777" w:rsidR="00F74BE3" w:rsidRPr="001151FA" w:rsidRDefault="00F74BE3" w:rsidP="009456B3">
            <w:pPr>
              <w:pStyle w:val="Normalesusfondoscuro"/>
            </w:pPr>
          </w:p>
        </w:tc>
        <w:tc>
          <w:tcPr>
            <w:tcW w:w="1289" w:type="pct"/>
            <w:vMerge w:val="restart"/>
            <w:tcBorders>
              <w:bottom w:val="nil"/>
            </w:tcBorders>
            <w:vAlign w:val="bottom"/>
          </w:tcPr>
          <w:p w14:paraId="225C9137" w14:textId="70B1C167" w:rsidR="00F74BE3" w:rsidRPr="008F1A74" w:rsidRDefault="008F1A74" w:rsidP="00F74BE3">
            <w:pPr>
              <w:pStyle w:val="Titolo"/>
              <w:rPr>
                <w:rFonts w:asciiTheme="minorHAnsi" w:hAnsiTheme="minorHAnsi"/>
                <w:noProof/>
                <w:sz w:val="36"/>
                <w:szCs w:val="28"/>
              </w:rPr>
            </w:pPr>
            <w:r w:rsidRPr="008F1A74">
              <w:rPr>
                <w:rFonts w:asciiTheme="minorHAnsi" w:hAnsiTheme="minorHAnsi"/>
                <w:noProof/>
                <w:sz w:val="36"/>
                <w:szCs w:val="28"/>
              </w:rPr>
              <w:t>Ciclo di seminari online</w:t>
            </w:r>
          </w:p>
          <w:p w14:paraId="6E558E1E" w14:textId="6339FEEC" w:rsidR="008F1A74" w:rsidRPr="008F1A74" w:rsidRDefault="008F1A74" w:rsidP="00F74BE3">
            <w:pPr>
              <w:pStyle w:val="Titolo"/>
              <w:rPr>
                <w:rFonts w:asciiTheme="minorHAnsi" w:hAnsiTheme="minorHAnsi"/>
                <w:noProof/>
                <w:sz w:val="36"/>
                <w:szCs w:val="28"/>
              </w:rPr>
            </w:pPr>
          </w:p>
          <w:p w14:paraId="42F57E79" w14:textId="3BAEE956" w:rsidR="008F1A74" w:rsidRPr="0067392B" w:rsidRDefault="008F1A74" w:rsidP="00F74BE3">
            <w:pPr>
              <w:pStyle w:val="Titolo"/>
              <w:rPr>
                <w:rFonts w:asciiTheme="minorHAnsi" w:hAnsiTheme="minorHAnsi"/>
                <w:b w:val="0"/>
                <w:i/>
                <w:iCs/>
                <w:caps w:val="0"/>
                <w:noProof/>
                <w:color w:val="000000" w:themeColor="text1"/>
                <w:spacing w:val="0"/>
                <w:sz w:val="28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392B">
              <w:rPr>
                <w:rFonts w:asciiTheme="minorHAnsi" w:hAnsiTheme="minorHAnsi"/>
                <w:b w:val="0"/>
                <w:i/>
                <w:iCs/>
                <w:caps w:val="0"/>
                <w:noProof/>
                <w:color w:val="000000" w:themeColor="text1"/>
                <w:spacing w:val="0"/>
                <w:sz w:val="28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Febbraio - Maggio 2023</w:t>
            </w:r>
          </w:p>
          <w:p w14:paraId="2AF959C1" w14:textId="3AF50DFE" w:rsidR="008F1A74" w:rsidRDefault="008F1A74" w:rsidP="00F74BE3">
            <w:pPr>
              <w:pStyle w:val="Titolo"/>
              <w:rPr>
                <w:noProof/>
              </w:rPr>
            </w:pPr>
          </w:p>
          <w:p w14:paraId="66268AAF" w14:textId="77777777" w:rsidR="008F1A74" w:rsidRPr="001151FA" w:rsidRDefault="008F1A74" w:rsidP="00F74BE3">
            <w:pPr>
              <w:pStyle w:val="Titolo"/>
              <w:rPr>
                <w:noProof/>
              </w:rPr>
            </w:pPr>
          </w:p>
          <w:p w14:paraId="543BB9A7" w14:textId="227256A6" w:rsidR="00F74BE3" w:rsidRPr="001151FA" w:rsidRDefault="00F74BE3" w:rsidP="00F74BE3">
            <w:pPr>
              <w:pStyle w:val="Testodiapertura"/>
            </w:pPr>
          </w:p>
        </w:tc>
      </w:tr>
      <w:tr w:rsidR="00F74BE3" w:rsidRPr="001151FA" w14:paraId="0F747B18" w14:textId="77777777" w:rsidTr="00380ECB">
        <w:trPr>
          <w:trHeight w:val="3690"/>
        </w:trPr>
        <w:tc>
          <w:tcPr>
            <w:tcW w:w="1836" w:type="pct"/>
            <w:shd w:val="clear" w:color="auto" w:fill="auto"/>
            <w:vAlign w:val="center"/>
          </w:tcPr>
          <w:p w14:paraId="5CC37E0C" w14:textId="36E9A7E1" w:rsidR="00F74BE3" w:rsidRPr="00281F26" w:rsidRDefault="00F74BE3" w:rsidP="006E5206">
            <w:pPr>
              <w:pStyle w:val="Titolo"/>
              <w:rPr>
                <w:noProof/>
                <w:sz w:val="32"/>
              </w:rPr>
            </w:pPr>
          </w:p>
          <w:p w14:paraId="48F3222A" w14:textId="0BFEBE67" w:rsidR="00F74BE3" w:rsidRPr="00281F26" w:rsidRDefault="00281F26" w:rsidP="0018477D">
            <w:pPr>
              <w:pStyle w:val="Introduzionecopertina"/>
              <w:jc w:val="center"/>
              <w:rPr>
                <w:i/>
                <w:iCs/>
                <w:sz w:val="32"/>
                <w:szCs w:val="32"/>
              </w:rPr>
            </w:pPr>
            <w:r w:rsidRPr="00281F26">
              <w:rPr>
                <w:i/>
                <w:i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ORGANIZZAZIONE PER LA SICUREZZA E LA COOPERAZIONE IN EUROPA</w:t>
            </w:r>
          </w:p>
        </w:tc>
        <w:tc>
          <w:tcPr>
            <w:tcW w:w="1875" w:type="pct"/>
            <w:vAlign w:val="center"/>
          </w:tcPr>
          <w:p w14:paraId="3272725C" w14:textId="156B1DF8" w:rsidR="00F74BE3" w:rsidRPr="001151FA" w:rsidRDefault="00D06AF8" w:rsidP="008E6C83">
            <w:pPr>
              <w:pStyle w:val="Titolo4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drawing>
                <wp:inline distT="0" distB="0" distL="0" distR="0" wp14:anchorId="26EE0824" wp14:editId="4860CE00">
                  <wp:extent cx="2286000" cy="22860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pct"/>
            <w:vMerge/>
            <w:shd w:val="clear" w:color="auto" w:fill="auto"/>
          </w:tcPr>
          <w:p w14:paraId="6B9A09BD" w14:textId="77777777" w:rsidR="00F74BE3" w:rsidRPr="001151FA" w:rsidRDefault="00F74BE3" w:rsidP="00291E11">
            <w:pPr>
              <w:pStyle w:val="Normalesusfondoscuro"/>
            </w:pPr>
          </w:p>
        </w:tc>
      </w:tr>
      <w:tr w:rsidR="00F74BE3" w:rsidRPr="001151FA" w14:paraId="532170DB" w14:textId="77777777" w:rsidTr="00380ECB">
        <w:trPr>
          <w:trHeight w:val="432"/>
        </w:trPr>
        <w:tc>
          <w:tcPr>
            <w:tcW w:w="1836" w:type="pct"/>
            <w:vMerge w:val="restart"/>
            <w:vAlign w:val="center"/>
          </w:tcPr>
          <w:p w14:paraId="02A2FCB2" w14:textId="5E2E162E" w:rsidR="00F74BE3" w:rsidRPr="00281F26" w:rsidRDefault="00F74BE3" w:rsidP="00FB2D1E">
            <w:pPr>
              <w:spacing w:line="240" w:lineRule="auto"/>
              <w:ind w:left="-115"/>
              <w:jc w:val="left"/>
              <w:rPr>
                <w:sz w:val="32"/>
                <w:szCs w:val="32"/>
              </w:rPr>
            </w:pPr>
          </w:p>
        </w:tc>
        <w:tc>
          <w:tcPr>
            <w:tcW w:w="1875" w:type="pct"/>
            <w:vMerge w:val="restart"/>
            <w:vAlign w:val="center"/>
          </w:tcPr>
          <w:p w14:paraId="076F9FCC" w14:textId="77777777" w:rsidR="0018477D" w:rsidRDefault="0018477D" w:rsidP="0018477D">
            <w:pPr>
              <w:jc w:val="center"/>
              <w:rPr>
                <w:b/>
                <w:color w:val="002E40" w:themeColor="accent4"/>
                <w:sz w:val="28"/>
                <w:szCs w:val="32"/>
                <w:lang w:val="en-G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22A905C7" w14:textId="3CCA7AAE" w:rsidR="0018477D" w:rsidRPr="00E5168B" w:rsidRDefault="008F1A74" w:rsidP="0018477D">
            <w:pPr>
              <w:jc w:val="center"/>
              <w:rPr>
                <w:b/>
                <w:bCs/>
                <w:color w:val="000000" w:themeColor="text1"/>
                <w:sz w:val="24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168B">
              <w:rPr>
                <w:b/>
                <w:bCs/>
                <w:color w:val="000000" w:themeColor="text1"/>
                <w:sz w:val="24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"THE ORGANIZATION FOR SECURITY AND CO-OPERATION IN EUROPE (OSCE)</w:t>
            </w:r>
          </w:p>
          <w:p w14:paraId="494F70C5" w14:textId="751602EE" w:rsidR="0018477D" w:rsidRPr="00E5168B" w:rsidRDefault="008F1A74" w:rsidP="0018477D">
            <w:pPr>
              <w:jc w:val="center"/>
              <w:rPr>
                <w:b/>
                <w:bCs/>
                <w:color w:val="000000" w:themeColor="text1"/>
                <w:sz w:val="24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168B">
              <w:rPr>
                <w:b/>
                <w:bCs/>
                <w:color w:val="000000" w:themeColor="text1"/>
                <w:sz w:val="24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 A MODEL FOR MULTILATERAL REGIONAL DIPLOMACY”</w:t>
            </w:r>
          </w:p>
          <w:p w14:paraId="3D0DF6F3" w14:textId="1521F866" w:rsidR="00F74BE3" w:rsidRPr="001151FA" w:rsidRDefault="00F74BE3" w:rsidP="00FB2D1E">
            <w:pPr>
              <w:pStyle w:val="Introduzionecopertina"/>
            </w:pPr>
          </w:p>
          <w:p w14:paraId="5BC78EA2" w14:textId="6E39BB37" w:rsidR="00F74BE3" w:rsidRPr="001151FA" w:rsidRDefault="00F74BE3" w:rsidP="00FB2D1E">
            <w:pPr>
              <w:pStyle w:val="Continuaaleggere"/>
            </w:pPr>
          </w:p>
        </w:tc>
        <w:tc>
          <w:tcPr>
            <w:tcW w:w="1289" w:type="pct"/>
            <w:vMerge/>
            <w:shd w:val="clear" w:color="auto" w:fill="auto"/>
          </w:tcPr>
          <w:p w14:paraId="11B7CC33" w14:textId="77777777" w:rsidR="00F74BE3" w:rsidRPr="001151FA" w:rsidRDefault="00F74BE3" w:rsidP="00291E11">
            <w:pPr>
              <w:pStyle w:val="Normalesusfondoscuro"/>
            </w:pPr>
          </w:p>
        </w:tc>
      </w:tr>
      <w:tr w:rsidR="00B222EE" w:rsidRPr="001151FA" w14:paraId="768D1503" w14:textId="77777777" w:rsidTr="00B222EE">
        <w:trPr>
          <w:trHeight w:val="3285"/>
        </w:trPr>
        <w:tc>
          <w:tcPr>
            <w:tcW w:w="1836" w:type="pct"/>
            <w:vMerge/>
          </w:tcPr>
          <w:p w14:paraId="44F36178" w14:textId="77777777" w:rsidR="00B222EE" w:rsidRPr="001151FA" w:rsidRDefault="00B222EE" w:rsidP="00291E11"/>
        </w:tc>
        <w:tc>
          <w:tcPr>
            <w:tcW w:w="1875" w:type="pct"/>
            <w:vMerge/>
          </w:tcPr>
          <w:p w14:paraId="47EEFF40" w14:textId="77777777" w:rsidR="00B222EE" w:rsidRPr="001151FA" w:rsidRDefault="00B222EE" w:rsidP="00291E11">
            <w:pPr>
              <w:pStyle w:val="Titolo4"/>
              <w:rPr>
                <w:color w:val="FFFFFF" w:themeColor="background1"/>
              </w:rPr>
            </w:pPr>
          </w:p>
        </w:tc>
        <w:tc>
          <w:tcPr>
            <w:tcW w:w="1289" w:type="pct"/>
            <w:vMerge w:val="restart"/>
            <w:vAlign w:val="center"/>
          </w:tcPr>
          <w:p w14:paraId="36C31F1B" w14:textId="77777777" w:rsidR="00B222EE" w:rsidRPr="001151FA" w:rsidRDefault="00B222EE" w:rsidP="008E6C83">
            <w:pPr>
              <w:pStyle w:val="Normalesusfondoscuro"/>
              <w:ind w:left="-72"/>
              <w:jc w:val="center"/>
            </w:pPr>
            <w:r w:rsidRPr="001151FA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3A2B9ED9" wp14:editId="3679BEC1">
                      <wp:extent cx="1828800" cy="4619441"/>
                      <wp:effectExtent l="0" t="0" r="0" b="0"/>
                      <wp:docPr id="31" name="Diagramma di flusso: Input manuale 9" descr="donna che beve del caffè alla scrivani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28800" cy="4619441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18"/>
                                  <a:gd name="connsiteY0" fmla="*/ 3061 h 11061"/>
                                  <a:gd name="connsiteX1" fmla="*/ 10018 w 10018"/>
                                  <a:gd name="connsiteY1" fmla="*/ 0 h 11061"/>
                                  <a:gd name="connsiteX2" fmla="*/ 10000 w 10018"/>
                                  <a:gd name="connsiteY2" fmla="*/ 11061 h 11061"/>
                                  <a:gd name="connsiteX3" fmla="*/ 0 w 10018"/>
                                  <a:gd name="connsiteY3" fmla="*/ 11061 h 11061"/>
                                  <a:gd name="connsiteX4" fmla="*/ 0 w 10018"/>
                                  <a:gd name="connsiteY4" fmla="*/ 3061 h 11061"/>
                                  <a:gd name="connsiteX0" fmla="*/ 0 w 10018"/>
                                  <a:gd name="connsiteY0" fmla="*/ 3131 h 11131"/>
                                  <a:gd name="connsiteX1" fmla="*/ 9844 w 10018"/>
                                  <a:gd name="connsiteY1" fmla="*/ 0 h 11131"/>
                                  <a:gd name="connsiteX2" fmla="*/ 10018 w 10018"/>
                                  <a:gd name="connsiteY2" fmla="*/ 70 h 11131"/>
                                  <a:gd name="connsiteX3" fmla="*/ 10000 w 10018"/>
                                  <a:gd name="connsiteY3" fmla="*/ 11131 h 11131"/>
                                  <a:gd name="connsiteX4" fmla="*/ 0 w 10018"/>
                                  <a:gd name="connsiteY4" fmla="*/ 11131 h 11131"/>
                                  <a:gd name="connsiteX5" fmla="*/ 0 w 10018"/>
                                  <a:gd name="connsiteY5" fmla="*/ 3131 h 11131"/>
                                  <a:gd name="connsiteX0" fmla="*/ 0 w 10018"/>
                                  <a:gd name="connsiteY0" fmla="*/ 3061 h 11061"/>
                                  <a:gd name="connsiteX1" fmla="*/ 9844 w 10018"/>
                                  <a:gd name="connsiteY1" fmla="*/ 67 h 11061"/>
                                  <a:gd name="connsiteX2" fmla="*/ 10018 w 10018"/>
                                  <a:gd name="connsiteY2" fmla="*/ 0 h 11061"/>
                                  <a:gd name="connsiteX3" fmla="*/ 10000 w 10018"/>
                                  <a:gd name="connsiteY3" fmla="*/ 11061 h 11061"/>
                                  <a:gd name="connsiteX4" fmla="*/ 0 w 10018"/>
                                  <a:gd name="connsiteY4" fmla="*/ 11061 h 11061"/>
                                  <a:gd name="connsiteX5" fmla="*/ 0 w 10018"/>
                                  <a:gd name="connsiteY5" fmla="*/ 3061 h 11061"/>
                                  <a:gd name="connsiteX0" fmla="*/ 0 w 10018"/>
                                  <a:gd name="connsiteY0" fmla="*/ 3085 h 11085"/>
                                  <a:gd name="connsiteX1" fmla="*/ 9844 w 10018"/>
                                  <a:gd name="connsiteY1" fmla="*/ 0 h 11085"/>
                                  <a:gd name="connsiteX2" fmla="*/ 10018 w 10018"/>
                                  <a:gd name="connsiteY2" fmla="*/ 24 h 11085"/>
                                  <a:gd name="connsiteX3" fmla="*/ 10000 w 10018"/>
                                  <a:gd name="connsiteY3" fmla="*/ 11085 h 11085"/>
                                  <a:gd name="connsiteX4" fmla="*/ 0 w 10018"/>
                                  <a:gd name="connsiteY4" fmla="*/ 11085 h 11085"/>
                                  <a:gd name="connsiteX5" fmla="*/ 0 w 10018"/>
                                  <a:gd name="connsiteY5" fmla="*/ 3085 h 11085"/>
                                  <a:gd name="connsiteX0" fmla="*/ 0 w 10018"/>
                                  <a:gd name="connsiteY0" fmla="*/ 3142 h 11142"/>
                                  <a:gd name="connsiteX1" fmla="*/ 9844 w 10018"/>
                                  <a:gd name="connsiteY1" fmla="*/ 0 h 11142"/>
                                  <a:gd name="connsiteX2" fmla="*/ 10018 w 10018"/>
                                  <a:gd name="connsiteY2" fmla="*/ 81 h 11142"/>
                                  <a:gd name="connsiteX3" fmla="*/ 10000 w 10018"/>
                                  <a:gd name="connsiteY3" fmla="*/ 11142 h 11142"/>
                                  <a:gd name="connsiteX4" fmla="*/ 0 w 10018"/>
                                  <a:gd name="connsiteY4" fmla="*/ 11142 h 11142"/>
                                  <a:gd name="connsiteX5" fmla="*/ 0 w 10018"/>
                                  <a:gd name="connsiteY5" fmla="*/ 3142 h 11142"/>
                                  <a:gd name="connsiteX0" fmla="*/ 0 w 10018"/>
                                  <a:gd name="connsiteY0" fmla="*/ 3142 h 11142"/>
                                  <a:gd name="connsiteX1" fmla="*/ 9992 w 10018"/>
                                  <a:gd name="connsiteY1" fmla="*/ 0 h 11142"/>
                                  <a:gd name="connsiteX2" fmla="*/ 10018 w 10018"/>
                                  <a:gd name="connsiteY2" fmla="*/ 81 h 11142"/>
                                  <a:gd name="connsiteX3" fmla="*/ 10000 w 10018"/>
                                  <a:gd name="connsiteY3" fmla="*/ 11142 h 11142"/>
                                  <a:gd name="connsiteX4" fmla="*/ 0 w 10018"/>
                                  <a:gd name="connsiteY4" fmla="*/ 11142 h 11142"/>
                                  <a:gd name="connsiteX5" fmla="*/ 0 w 10018"/>
                                  <a:gd name="connsiteY5" fmla="*/ 3142 h 111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18" h="11142">
                                    <a:moveTo>
                                      <a:pt x="0" y="3142"/>
                                    </a:moveTo>
                                    <a:lnTo>
                                      <a:pt x="9992" y="0"/>
                                    </a:lnTo>
                                    <a:cubicBezTo>
                                      <a:pt x="10001" y="27"/>
                                      <a:pt x="10009" y="54"/>
                                      <a:pt x="10018" y="81"/>
                                    </a:cubicBezTo>
                                    <a:lnTo>
                                      <a:pt x="10000" y="11142"/>
                                    </a:lnTo>
                                    <a:lnTo>
                                      <a:pt x="0" y="11142"/>
                                    </a:lnTo>
                                    <a:lnTo>
                                      <a:pt x="0" y="3142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 b="16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B48A78" id="Diagramma di flusso: Input manuale 9" o:spid="_x0000_s1026" alt="donna che beve del caffè alla scrivania" style="width:2in;height:363.7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018,11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" path="m,3142l9992,v9,27,17,54,26,81l10000,11142,,11142,,3142xe" stroked="f" strokeweight="1pt">
                      <v:fill r:id="rId15" o:title="donna che beve del caffè alla scrivania" recolor="t" rotate="t" type="frame"/>
                      <v:stroke joinstyle="miter"/>
                      <v:path arrowok="t" o:connecttype="custom" o:connectlocs="0,1302664;1824054,0;1828800,33582;1825514,4619441;0,4619441;0,1302664" o:connectangles="0,0,0,0,0,0"/>
                      <w10:anchorlock/>
                    </v:shape>
                  </w:pict>
                </mc:Fallback>
              </mc:AlternateContent>
            </w:r>
          </w:p>
        </w:tc>
      </w:tr>
      <w:tr w:rsidR="00B222EE" w:rsidRPr="001151FA" w14:paraId="5FA437FD" w14:textId="77777777" w:rsidTr="008E6C83">
        <w:trPr>
          <w:trHeight w:val="3960"/>
        </w:trPr>
        <w:tc>
          <w:tcPr>
            <w:tcW w:w="1836" w:type="pct"/>
            <w:vAlign w:val="center"/>
          </w:tcPr>
          <w:p w14:paraId="1D6C1BDD" w14:textId="7C1B2EC3" w:rsidR="00B222EE" w:rsidRDefault="00281F26" w:rsidP="006E5206">
            <w:pPr>
              <w:pStyle w:val="Titolo"/>
              <w:rPr>
                <w:rFonts w:asciiTheme="minorHAnsi" w:hAnsiTheme="minorHAnsi"/>
                <w:caps w:val="0"/>
              </w:rPr>
            </w:pPr>
            <w:r w:rsidRPr="00281F26">
              <w:rPr>
                <w:rFonts w:asciiTheme="minorHAnsi" w:hAnsiTheme="minorHAnsi"/>
                <w:caps w:val="0"/>
              </w:rPr>
              <w:t xml:space="preserve">Online Cycle </w:t>
            </w:r>
            <w:r>
              <w:rPr>
                <w:rFonts w:asciiTheme="minorHAnsi" w:hAnsiTheme="minorHAnsi"/>
                <w:caps w:val="0"/>
              </w:rPr>
              <w:t>o</w:t>
            </w:r>
            <w:r w:rsidRPr="00281F26">
              <w:rPr>
                <w:rFonts w:asciiTheme="minorHAnsi" w:hAnsiTheme="minorHAnsi"/>
                <w:caps w:val="0"/>
              </w:rPr>
              <w:t>f Seminars</w:t>
            </w:r>
          </w:p>
          <w:p w14:paraId="232C356A" w14:textId="77777777" w:rsidR="00281F26" w:rsidRDefault="00281F26" w:rsidP="00281F26">
            <w:pPr>
              <w:jc w:val="center"/>
              <w:rPr>
                <w:i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EC6FFE" w14:textId="144D3332" w:rsidR="00281F26" w:rsidRPr="008F1A74" w:rsidRDefault="008F1A74" w:rsidP="00281F26">
            <w:pPr>
              <w:jc w:val="center"/>
              <w:rPr>
                <w:bCs/>
                <w:i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392B">
              <w:rPr>
                <w:bCs/>
                <w:i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February</w:t>
            </w:r>
            <w:r w:rsidR="00281F26" w:rsidRPr="0067392B">
              <w:rPr>
                <w:bCs/>
                <w:i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May 2023</w:t>
            </w:r>
          </w:p>
          <w:p w14:paraId="39DDD977" w14:textId="77777777" w:rsidR="00281F26" w:rsidRPr="00281F26" w:rsidRDefault="00281F26" w:rsidP="006E5206">
            <w:pPr>
              <w:pStyle w:val="Titolo"/>
              <w:rPr>
                <w:rFonts w:asciiTheme="minorHAnsi" w:hAnsiTheme="minorHAnsi"/>
                <w:noProof/>
              </w:rPr>
            </w:pPr>
          </w:p>
          <w:p w14:paraId="5775A5DB" w14:textId="53D45E2C" w:rsidR="00B222EE" w:rsidRPr="001151FA" w:rsidRDefault="00B222EE" w:rsidP="006E5206">
            <w:pPr>
              <w:pStyle w:val="Introduzionecopertina"/>
              <w:jc w:val="center"/>
            </w:pPr>
          </w:p>
          <w:p w14:paraId="5768A1B7" w14:textId="61923F37" w:rsidR="00B222EE" w:rsidRPr="001151FA" w:rsidRDefault="00B222EE" w:rsidP="006E5206">
            <w:pPr>
              <w:pStyle w:val="Continuaaleggere"/>
              <w:jc w:val="center"/>
            </w:pPr>
          </w:p>
        </w:tc>
        <w:tc>
          <w:tcPr>
            <w:tcW w:w="1875" w:type="pct"/>
            <w:vAlign w:val="bottom"/>
          </w:tcPr>
          <w:p w14:paraId="6410DD8B" w14:textId="58ACA5AC" w:rsidR="00B222EE" w:rsidRPr="001151FA" w:rsidRDefault="00B222EE" w:rsidP="008E6C83">
            <w:pPr>
              <w:pStyle w:val="Titolo4"/>
              <w:spacing w:before="0"/>
              <w:ind w:left="-72"/>
              <w:jc w:val="left"/>
            </w:pPr>
          </w:p>
        </w:tc>
        <w:tc>
          <w:tcPr>
            <w:tcW w:w="1289" w:type="pct"/>
            <w:vMerge/>
          </w:tcPr>
          <w:p w14:paraId="76100532" w14:textId="77777777" w:rsidR="00B222EE" w:rsidRPr="001151FA" w:rsidRDefault="00B222EE" w:rsidP="00291E11">
            <w:pPr>
              <w:pStyle w:val="Normalesusfondoscuro"/>
            </w:pPr>
          </w:p>
        </w:tc>
      </w:tr>
    </w:tbl>
    <w:p w14:paraId="3A04C33F" w14:textId="77777777" w:rsidR="00CD7C82" w:rsidRPr="001151FA" w:rsidRDefault="00CD7C82" w:rsidP="0051286B">
      <w:pPr>
        <w:spacing w:line="240" w:lineRule="auto"/>
        <w:rPr>
          <w:sz w:val="2"/>
        </w:rPr>
      </w:pPr>
    </w:p>
    <w:p w14:paraId="63C315A9" w14:textId="77777777" w:rsidR="0051286B" w:rsidRPr="001151FA" w:rsidRDefault="0051286B" w:rsidP="0051286B">
      <w:pPr>
        <w:spacing w:line="240" w:lineRule="auto"/>
        <w:rPr>
          <w:sz w:val="2"/>
        </w:rPr>
        <w:sectPr w:rsidR="0051286B" w:rsidRPr="001151FA" w:rsidSect="008F4E0A">
          <w:footerReference w:type="default" r:id="rId16"/>
          <w:headerReference w:type="first" r:id="rId17"/>
          <w:footerReference w:type="first" r:id="rId18"/>
          <w:pgSz w:w="11906" w:h="16838" w:code="9"/>
          <w:pgMar w:top="720" w:right="720" w:bottom="432" w:left="720" w:header="144" w:footer="144" w:gutter="0"/>
          <w:cols w:space="720"/>
          <w:titlePg/>
          <w:docGrid w:linePitch="360"/>
        </w:sectPr>
      </w:pPr>
    </w:p>
    <w:tbl>
      <w:tblPr>
        <w:tblW w:w="11502" w:type="dxa"/>
        <w:tblInd w:w="-3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, pagina 2"/>
      </w:tblPr>
      <w:tblGrid>
        <w:gridCol w:w="7200"/>
        <w:gridCol w:w="4050"/>
        <w:gridCol w:w="252"/>
      </w:tblGrid>
      <w:tr w:rsidR="00B222EE" w:rsidRPr="001151FA" w14:paraId="2CA5C397" w14:textId="77777777" w:rsidTr="00132E61">
        <w:trPr>
          <w:trHeight w:val="3230"/>
        </w:trPr>
        <w:tc>
          <w:tcPr>
            <w:tcW w:w="11250" w:type="dxa"/>
            <w:gridSpan w:val="2"/>
          </w:tcPr>
          <w:p w14:paraId="4E22E310" w14:textId="77777777" w:rsidR="00B222EE" w:rsidRPr="0086476D" w:rsidRDefault="00B222EE" w:rsidP="00816B2F">
            <w:pPr>
              <w:rPr>
                <w:rFonts w:eastAsiaTheme="minorHAnsi"/>
                <w:i/>
                <w:iCs/>
                <w:sz w:val="44"/>
                <w:szCs w:val="44"/>
                <w:lang w:eastAsia="ja-JP"/>
              </w:rPr>
            </w:pPr>
          </w:p>
        </w:tc>
        <w:tc>
          <w:tcPr>
            <w:tcW w:w="252" w:type="dxa"/>
          </w:tcPr>
          <w:p w14:paraId="2B6DC185" w14:textId="77777777" w:rsidR="00B222EE" w:rsidRPr="001151FA" w:rsidRDefault="00B222EE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A34BEF" w:rsidRPr="00A1068F" w14:paraId="328176EA" w14:textId="77777777" w:rsidTr="00132E61">
        <w:trPr>
          <w:trHeight w:val="1880"/>
        </w:trPr>
        <w:tc>
          <w:tcPr>
            <w:tcW w:w="7200" w:type="dxa"/>
            <w:vAlign w:val="center"/>
          </w:tcPr>
          <w:p w14:paraId="6E4D3B23" w14:textId="642A2697" w:rsidR="00A34BEF" w:rsidRPr="00A1068F" w:rsidRDefault="005D157A" w:rsidP="006E5206">
            <w:pPr>
              <w:pStyle w:val="Titolocreativo"/>
              <w:rPr>
                <w:rFonts w:asciiTheme="minorHAnsi" w:hAnsiTheme="minorHAnsi"/>
                <w:i/>
                <w:iCs/>
                <w:sz w:val="44"/>
                <w:szCs w:val="44"/>
              </w:rPr>
            </w:pPr>
            <w:r w:rsidRPr="005A1B15">
              <w:rPr>
                <w:rFonts w:asciiTheme="minorHAnsi" w:hAnsiTheme="minorHAnsi"/>
                <w:i/>
                <w:iCs/>
                <w:sz w:val="36"/>
                <w:szCs w:val="36"/>
              </w:rPr>
              <w:t>Il ciclo di seminari</w:t>
            </w:r>
            <w:r w:rsidR="0086476D" w:rsidRPr="005A1B15">
              <w:rPr>
                <w:rFonts w:asciiTheme="minorHAnsi" w:hAnsiTheme="minorHAnsi"/>
                <w:i/>
                <w:iCs/>
                <w:sz w:val="36"/>
                <w:szCs w:val="36"/>
              </w:rPr>
              <w:t xml:space="preserve"> online</w:t>
            </w:r>
          </w:p>
        </w:tc>
        <w:tc>
          <w:tcPr>
            <w:tcW w:w="4050" w:type="dxa"/>
          </w:tcPr>
          <w:p w14:paraId="23E2B244" w14:textId="77777777" w:rsidR="00A34BEF" w:rsidRPr="00A1068F" w:rsidRDefault="00A34BEF" w:rsidP="00816B2F">
            <w:pPr>
              <w:rPr>
                <w:rFonts w:eastAsiaTheme="minorHAnsi"/>
                <w:b/>
                <w:lang w:eastAsia="ja-JP"/>
              </w:rPr>
            </w:pPr>
          </w:p>
        </w:tc>
        <w:tc>
          <w:tcPr>
            <w:tcW w:w="252" w:type="dxa"/>
          </w:tcPr>
          <w:p w14:paraId="4ADD9A9E" w14:textId="77777777" w:rsidR="00A34BEF" w:rsidRPr="00A1068F" w:rsidRDefault="00A34BEF" w:rsidP="00A34BEF">
            <w:pPr>
              <w:rPr>
                <w:rFonts w:eastAsiaTheme="minorHAnsi"/>
                <w:b/>
                <w:lang w:eastAsia="ja-JP"/>
              </w:rPr>
            </w:pPr>
          </w:p>
        </w:tc>
      </w:tr>
      <w:tr w:rsidR="00B222EE" w:rsidRPr="001151FA" w14:paraId="5C758B81" w14:textId="77777777" w:rsidTr="00132E61">
        <w:trPr>
          <w:trHeight w:val="1511"/>
        </w:trPr>
        <w:tc>
          <w:tcPr>
            <w:tcW w:w="11250" w:type="dxa"/>
            <w:gridSpan w:val="2"/>
            <w:vAlign w:val="center"/>
          </w:tcPr>
          <w:p w14:paraId="1F2AF0C9" w14:textId="77777777" w:rsidR="00A1068F" w:rsidRDefault="0086476D" w:rsidP="00A1068F">
            <w:pPr>
              <w:pStyle w:val="Titolo1"/>
              <w:rPr>
                <w:b/>
                <w:bCs/>
                <w:sz w:val="28"/>
                <w:szCs w:val="28"/>
              </w:rPr>
            </w:pPr>
            <w:r w:rsidRPr="00A1068F">
              <w:rPr>
                <w:b/>
                <w:bCs/>
                <w:sz w:val="28"/>
                <w:szCs w:val="28"/>
              </w:rPr>
              <w:t xml:space="preserve">                                                             </w:t>
            </w:r>
            <w:r w:rsidR="00A1068F" w:rsidRPr="00A1068F">
              <w:rPr>
                <w:b/>
                <w:bCs/>
                <w:sz w:val="28"/>
                <w:szCs w:val="28"/>
              </w:rPr>
              <w:t xml:space="preserve">                    </w:t>
            </w:r>
          </w:p>
          <w:p w14:paraId="66E4C3BB" w14:textId="6868FFD1" w:rsidR="0086476D" w:rsidRPr="00095EA6" w:rsidRDefault="0086476D" w:rsidP="00A1068F">
            <w:pPr>
              <w:pStyle w:val="Titolo1"/>
              <w:rPr>
                <w:rFonts w:asciiTheme="minorHAnsi" w:hAnsi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5EA6">
              <w:rPr>
                <w:rFonts w:asciiTheme="minorHAnsi" w:hAnsi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dal 28 febbraio al 25 maggio 2023</w:t>
            </w:r>
          </w:p>
          <w:p w14:paraId="2BBBCED8" w14:textId="59F007D3" w:rsidR="00B222EE" w:rsidRPr="00A1068F" w:rsidRDefault="00B222EE" w:rsidP="00A1068F">
            <w:pPr>
              <w:pStyle w:val="Titolo1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2" w:type="dxa"/>
          </w:tcPr>
          <w:p w14:paraId="5EFAF428" w14:textId="77777777" w:rsidR="00B222EE" w:rsidRPr="001151FA" w:rsidRDefault="00B222EE" w:rsidP="00A1068F">
            <w:pPr>
              <w:pStyle w:val="Titolo1"/>
              <w:spacing w:before="0"/>
            </w:pPr>
          </w:p>
        </w:tc>
      </w:tr>
      <w:tr w:rsidR="00A34BEF" w:rsidRPr="001151FA" w14:paraId="3F9301CB" w14:textId="77777777" w:rsidTr="00132E61">
        <w:trPr>
          <w:trHeight w:val="315"/>
        </w:trPr>
        <w:tc>
          <w:tcPr>
            <w:tcW w:w="7200" w:type="dxa"/>
          </w:tcPr>
          <w:p w14:paraId="2475C010" w14:textId="77777777" w:rsidR="00A34BEF" w:rsidRPr="001151FA" w:rsidRDefault="00A34BEF" w:rsidP="00D41685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4050" w:type="dxa"/>
          </w:tcPr>
          <w:p w14:paraId="5455E460" w14:textId="77777777" w:rsidR="00A34BEF" w:rsidRPr="001151FA" w:rsidRDefault="00A34BEF" w:rsidP="00816B2F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252" w:type="dxa"/>
          </w:tcPr>
          <w:p w14:paraId="7E272A69" w14:textId="77777777" w:rsidR="00A34BEF" w:rsidRPr="001151FA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A34BEF" w:rsidRPr="001151FA" w14:paraId="2F7EC789" w14:textId="77777777" w:rsidTr="00132E61">
        <w:trPr>
          <w:trHeight w:val="3681"/>
        </w:trPr>
        <w:tc>
          <w:tcPr>
            <w:tcW w:w="7200" w:type="dxa"/>
            <w:vMerge w:val="restart"/>
          </w:tcPr>
          <w:p w14:paraId="5F504CA8" w14:textId="22D81D63" w:rsidR="001A7F0F" w:rsidRPr="003F5C9F" w:rsidRDefault="008A59D7" w:rsidP="008A59D7">
            <w:pPr>
              <w:rPr>
                <w:rFonts w:eastAsiaTheme="minorHAnsi"/>
                <w:sz w:val="24"/>
                <w:szCs w:val="24"/>
              </w:rPr>
            </w:pPr>
            <w:r w:rsidRPr="00095EA6">
              <w:rPr>
                <w:rFonts w:cs="Calibri"/>
                <w:color w:val="000000"/>
                <w:sz w:val="24"/>
                <w:szCs w:val="24"/>
                <w:bdr w:val="none" w:sz="0" w:space="0" w:color="auto" w:frame="1"/>
              </w:rPr>
              <w:t>L’</w:t>
            </w:r>
            <w:r w:rsidRPr="00095EA6">
              <w:rPr>
                <w:rFonts w:cs="Calibri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Organizzazione per la Sicurezza e la Cooperazione in Europa – OSCE</w:t>
            </w:r>
            <w:r w:rsidRPr="003F5C9F">
              <w:rPr>
                <w:rFonts w:cs="Calibri"/>
                <w:color w:val="000000"/>
                <w:sz w:val="24"/>
                <w:szCs w:val="24"/>
                <w:bdr w:val="none" w:sz="0" w:space="0" w:color="auto" w:frame="1"/>
              </w:rPr>
              <w:t xml:space="preserve"> ha avviato una collaborazione con il mondo accademico europeo </w:t>
            </w:r>
            <w:r w:rsidR="001A7F0F" w:rsidRPr="003F5C9F">
              <w:rPr>
                <w:rFonts w:cs="Calibri"/>
                <w:color w:val="000000"/>
                <w:sz w:val="24"/>
                <w:szCs w:val="24"/>
                <w:bdr w:val="none" w:sz="0" w:space="0" w:color="auto" w:frame="1"/>
              </w:rPr>
              <w:t>tesa</w:t>
            </w:r>
            <w:r w:rsidRPr="003F5C9F">
              <w:rPr>
                <w:rFonts w:cs="Calibri"/>
                <w:color w:val="000000"/>
                <w:sz w:val="24"/>
                <w:szCs w:val="24"/>
                <w:bdr w:val="none" w:sz="0" w:space="0" w:color="auto" w:frame="1"/>
              </w:rPr>
              <w:t xml:space="preserve"> a</w:t>
            </w:r>
            <w:r w:rsidRPr="003F5C9F">
              <w:rPr>
                <w:rFonts w:eastAsiaTheme="minorHAnsi"/>
                <w:sz w:val="24"/>
                <w:szCs w:val="24"/>
              </w:rPr>
              <w:t xml:space="preserve"> </w:t>
            </w:r>
            <w:r w:rsidR="00095EA6">
              <w:rPr>
                <w:rFonts w:eastAsiaTheme="minorHAnsi"/>
                <w:sz w:val="24"/>
                <w:szCs w:val="24"/>
              </w:rPr>
              <w:t>promuovere la conoscenza</w:t>
            </w:r>
            <w:r w:rsidRPr="003F5C9F">
              <w:rPr>
                <w:rFonts w:eastAsiaTheme="minorHAnsi"/>
                <w:sz w:val="24"/>
                <w:szCs w:val="24"/>
              </w:rPr>
              <w:t xml:space="preserve"> </w:t>
            </w:r>
            <w:r w:rsidR="00095EA6" w:rsidRPr="003F5C9F">
              <w:rPr>
                <w:rFonts w:eastAsiaTheme="minorHAnsi"/>
                <w:sz w:val="24"/>
                <w:szCs w:val="24"/>
              </w:rPr>
              <w:t>di questioni di sicurezza</w:t>
            </w:r>
            <w:r w:rsidR="00095EA6">
              <w:rPr>
                <w:rFonts w:eastAsiaTheme="minorHAnsi"/>
                <w:sz w:val="24"/>
                <w:szCs w:val="24"/>
              </w:rPr>
              <w:t xml:space="preserve"> per Essa</w:t>
            </w:r>
            <w:r w:rsidR="00095EA6" w:rsidRPr="003F5C9F">
              <w:rPr>
                <w:rFonts w:eastAsiaTheme="minorHAnsi"/>
                <w:sz w:val="24"/>
                <w:szCs w:val="24"/>
              </w:rPr>
              <w:t xml:space="preserve"> rilevant</w:t>
            </w:r>
            <w:r w:rsidR="00095EA6">
              <w:rPr>
                <w:rFonts w:eastAsiaTheme="minorHAnsi"/>
                <w:sz w:val="24"/>
                <w:szCs w:val="24"/>
              </w:rPr>
              <w:t xml:space="preserve">i, coinvolgendo </w:t>
            </w:r>
            <w:r w:rsidRPr="003F5C9F">
              <w:rPr>
                <w:rFonts w:eastAsiaTheme="minorHAnsi"/>
                <w:sz w:val="24"/>
                <w:szCs w:val="24"/>
              </w:rPr>
              <w:t>studenti universitari</w:t>
            </w:r>
            <w:r w:rsidR="001A7F0F" w:rsidRPr="003F5C9F">
              <w:rPr>
                <w:rFonts w:eastAsiaTheme="minorHAnsi"/>
                <w:sz w:val="24"/>
                <w:szCs w:val="24"/>
              </w:rPr>
              <w:t xml:space="preserve"> motivati</w:t>
            </w:r>
            <w:r w:rsidR="00095EA6">
              <w:rPr>
                <w:rFonts w:eastAsiaTheme="minorHAnsi"/>
                <w:sz w:val="24"/>
                <w:szCs w:val="24"/>
              </w:rPr>
              <w:t xml:space="preserve"> e </w:t>
            </w:r>
            <w:r w:rsidR="001A7F0F" w:rsidRPr="003F5C9F">
              <w:rPr>
                <w:rFonts w:eastAsiaTheme="minorHAnsi"/>
                <w:sz w:val="24"/>
                <w:szCs w:val="24"/>
              </w:rPr>
              <w:t>avvalendosi di strumenti online per massimizzare il proprio raggio d'azione.</w:t>
            </w:r>
          </w:p>
          <w:p w14:paraId="11A86772" w14:textId="77777777" w:rsidR="003F5C9F" w:rsidRDefault="003F5C9F" w:rsidP="008A59D7">
            <w:pPr>
              <w:rPr>
                <w:rFonts w:eastAsiaTheme="minorHAnsi"/>
                <w:sz w:val="24"/>
                <w:szCs w:val="24"/>
              </w:rPr>
            </w:pPr>
          </w:p>
          <w:p w14:paraId="6729E6FA" w14:textId="209216FF" w:rsidR="00095EA6" w:rsidRDefault="001A7F0F" w:rsidP="008A59D7">
            <w:pPr>
              <w:rPr>
                <w:rFonts w:eastAsiaTheme="minorHAnsi"/>
                <w:sz w:val="24"/>
                <w:szCs w:val="24"/>
              </w:rPr>
            </w:pPr>
            <w:r w:rsidRPr="003F5C9F">
              <w:rPr>
                <w:rFonts w:eastAsiaTheme="minorHAnsi"/>
                <w:sz w:val="24"/>
                <w:szCs w:val="24"/>
              </w:rPr>
              <w:t xml:space="preserve">A tal fine, a partire </w:t>
            </w:r>
            <w:r w:rsidRPr="00095EA6">
              <w:rPr>
                <w:rFonts w:eastAsiaTheme="minorHAnsi"/>
                <w:sz w:val="24"/>
                <w:szCs w:val="24"/>
                <w:u w:val="single"/>
              </w:rPr>
              <w:t>dal mese di febbraio fino al mese di maggio 2023</w:t>
            </w:r>
            <w:r w:rsidR="001E1F38" w:rsidRPr="00095EA6">
              <w:rPr>
                <w:rFonts w:eastAsiaTheme="minorHAnsi"/>
                <w:sz w:val="24"/>
                <w:szCs w:val="24"/>
                <w:u w:val="single"/>
              </w:rPr>
              <w:t xml:space="preserve"> (con cadenza settimanale)</w:t>
            </w:r>
            <w:r w:rsidR="003F5C9F" w:rsidRPr="00095EA6">
              <w:rPr>
                <w:rFonts w:eastAsiaTheme="minorHAnsi"/>
                <w:sz w:val="24"/>
                <w:szCs w:val="24"/>
                <w:u w:val="single"/>
              </w:rPr>
              <w:t>,</w:t>
            </w:r>
            <w:r w:rsidRPr="003F5C9F">
              <w:rPr>
                <w:rFonts w:eastAsiaTheme="minorHAnsi"/>
                <w:sz w:val="24"/>
                <w:szCs w:val="24"/>
              </w:rPr>
              <w:t xml:space="preserve"> l’OSCE organizza un </w:t>
            </w:r>
            <w:r w:rsidRPr="00095EA6">
              <w:rPr>
                <w:rFonts w:eastAsiaTheme="minorHAnsi"/>
                <w:sz w:val="24"/>
                <w:szCs w:val="24"/>
                <w:u w:val="single"/>
              </w:rPr>
              <w:t>ciclo seminariale dedicato,</w:t>
            </w:r>
            <w:r w:rsidR="003F5C9F" w:rsidRPr="00095EA6">
              <w:rPr>
                <w:rFonts w:eastAsiaTheme="minorHAnsi"/>
                <w:sz w:val="24"/>
                <w:szCs w:val="24"/>
                <w:u w:val="single"/>
              </w:rPr>
              <w:t xml:space="preserve"> erogato interamente online</w:t>
            </w:r>
            <w:r w:rsidR="003F5C9F" w:rsidRPr="003F5C9F">
              <w:rPr>
                <w:rFonts w:eastAsiaTheme="minorHAnsi"/>
                <w:sz w:val="24"/>
                <w:szCs w:val="24"/>
              </w:rPr>
              <w:t>,</w:t>
            </w:r>
            <w:r w:rsidRPr="003F5C9F">
              <w:rPr>
                <w:rFonts w:eastAsiaTheme="minorHAnsi"/>
                <w:sz w:val="24"/>
                <w:szCs w:val="24"/>
              </w:rPr>
              <w:t xml:space="preserve"> </w:t>
            </w:r>
            <w:r w:rsidR="001E1F38" w:rsidRPr="003F5C9F">
              <w:rPr>
                <w:rFonts w:eastAsiaTheme="minorHAnsi"/>
                <w:sz w:val="24"/>
                <w:szCs w:val="24"/>
              </w:rPr>
              <w:t>avvalendosi di</w:t>
            </w:r>
            <w:r w:rsidR="008A59D7" w:rsidRPr="003F5C9F">
              <w:rPr>
                <w:rFonts w:eastAsiaTheme="minorHAnsi"/>
                <w:sz w:val="24"/>
                <w:szCs w:val="24"/>
              </w:rPr>
              <w:t xml:space="preserve"> professionisti</w:t>
            </w:r>
            <w:r w:rsidR="001E1F38" w:rsidRPr="003F5C9F">
              <w:rPr>
                <w:rFonts w:eastAsiaTheme="minorHAnsi"/>
                <w:sz w:val="24"/>
                <w:szCs w:val="24"/>
              </w:rPr>
              <w:t xml:space="preserve"> di settore</w:t>
            </w:r>
            <w:r w:rsidR="008A59D7" w:rsidRPr="003F5C9F">
              <w:rPr>
                <w:rFonts w:eastAsiaTheme="minorHAnsi"/>
                <w:sz w:val="24"/>
                <w:szCs w:val="24"/>
              </w:rPr>
              <w:t xml:space="preserve"> </w:t>
            </w:r>
            <w:r w:rsidR="001E1F38" w:rsidRPr="003F5C9F">
              <w:rPr>
                <w:rFonts w:eastAsiaTheme="minorHAnsi"/>
                <w:sz w:val="24"/>
                <w:szCs w:val="24"/>
              </w:rPr>
              <w:t>per le</w:t>
            </w:r>
            <w:r w:rsidR="008A59D7" w:rsidRPr="003F5C9F">
              <w:rPr>
                <w:rFonts w:eastAsiaTheme="minorHAnsi"/>
                <w:sz w:val="24"/>
                <w:szCs w:val="24"/>
              </w:rPr>
              <w:t xml:space="preserve"> attività di docenza</w:t>
            </w:r>
            <w:r w:rsidR="003F5C9F" w:rsidRPr="003F5C9F">
              <w:rPr>
                <w:rFonts w:eastAsiaTheme="minorHAnsi"/>
                <w:sz w:val="24"/>
                <w:szCs w:val="24"/>
              </w:rPr>
              <w:t xml:space="preserve"> e </w:t>
            </w:r>
            <w:r w:rsidRPr="003F5C9F">
              <w:rPr>
                <w:rFonts w:eastAsiaTheme="minorHAnsi"/>
                <w:sz w:val="24"/>
                <w:szCs w:val="24"/>
              </w:rPr>
              <w:t>impiegando</w:t>
            </w:r>
            <w:r w:rsidR="008A59D7" w:rsidRPr="003F5C9F">
              <w:rPr>
                <w:rFonts w:eastAsiaTheme="minorHAnsi"/>
                <w:sz w:val="24"/>
                <w:szCs w:val="24"/>
              </w:rPr>
              <w:t xml:space="preserve"> simulazioni e case study</w:t>
            </w:r>
            <w:r w:rsidR="003F5C9F" w:rsidRPr="003F5C9F">
              <w:rPr>
                <w:rFonts w:eastAsiaTheme="minorHAnsi"/>
                <w:sz w:val="24"/>
                <w:szCs w:val="24"/>
              </w:rPr>
              <w:t xml:space="preserve"> ad integrazione della didattica tradizionale.</w:t>
            </w:r>
          </w:p>
          <w:p w14:paraId="1F88FFA4" w14:textId="65C40999" w:rsidR="007B1A99" w:rsidRDefault="007B1A99" w:rsidP="008A59D7">
            <w:pPr>
              <w:rPr>
                <w:rFonts w:eastAsiaTheme="minorHAnsi"/>
                <w:sz w:val="24"/>
                <w:szCs w:val="24"/>
              </w:rPr>
            </w:pPr>
          </w:p>
          <w:p w14:paraId="2CB11650" w14:textId="5E70991E" w:rsidR="007B1A99" w:rsidRDefault="007B1A99" w:rsidP="008A59D7">
            <w:pPr>
              <w:rPr>
                <w:rFonts w:eastAsiaTheme="minorHAnsi"/>
                <w:sz w:val="24"/>
                <w:szCs w:val="24"/>
              </w:rPr>
            </w:pPr>
            <w:r w:rsidRPr="007B1A99">
              <w:rPr>
                <w:rFonts w:eastAsiaTheme="minorHAnsi"/>
                <w:sz w:val="24"/>
                <w:szCs w:val="24"/>
              </w:rPr>
              <w:t xml:space="preserve">Il ciclo di seminari è offerto agli </w:t>
            </w:r>
            <w:r w:rsidRPr="007B1A99">
              <w:rPr>
                <w:rFonts w:eastAsiaTheme="minorHAnsi"/>
                <w:sz w:val="24"/>
                <w:szCs w:val="24"/>
                <w:u w:val="single"/>
              </w:rPr>
              <w:t>studenti attualmente iscritti ad un corso di laurea e presuppone una buona conoscenza della lingua inglese</w:t>
            </w:r>
            <w:r w:rsidRPr="008678F9">
              <w:rPr>
                <w:rFonts w:eastAsiaTheme="minorHAnsi"/>
                <w:sz w:val="24"/>
                <w:szCs w:val="24"/>
              </w:rPr>
              <w:t>.</w:t>
            </w:r>
          </w:p>
          <w:p w14:paraId="3A90CCFC" w14:textId="6014BB08" w:rsidR="007B1A99" w:rsidRDefault="007B1A99" w:rsidP="008A59D7">
            <w:pPr>
              <w:rPr>
                <w:rFonts w:eastAsiaTheme="minorHAnsi"/>
                <w:sz w:val="24"/>
                <w:szCs w:val="24"/>
              </w:rPr>
            </w:pPr>
          </w:p>
          <w:p w14:paraId="0D40901E" w14:textId="4D8EF0A4" w:rsidR="008A59D7" w:rsidRPr="003F5C9F" w:rsidRDefault="001E1F38" w:rsidP="008A59D7">
            <w:pPr>
              <w:rPr>
                <w:rFonts w:eastAsiaTheme="minorHAnsi"/>
                <w:sz w:val="24"/>
                <w:szCs w:val="24"/>
              </w:rPr>
            </w:pPr>
            <w:r w:rsidRPr="003F5C9F">
              <w:rPr>
                <w:rFonts w:eastAsiaTheme="minorHAnsi"/>
                <w:sz w:val="24"/>
                <w:szCs w:val="24"/>
              </w:rPr>
              <w:t xml:space="preserve">  </w:t>
            </w:r>
          </w:p>
          <w:p w14:paraId="7F48F43C" w14:textId="1F860414" w:rsidR="008A59D7" w:rsidRPr="008A59D7" w:rsidRDefault="008A59D7" w:rsidP="008A59D7">
            <w:pPr>
              <w:rPr>
                <w:rFonts w:eastAsiaTheme="minorHAnsi"/>
                <w:sz w:val="24"/>
                <w:szCs w:val="28"/>
              </w:rPr>
            </w:pPr>
          </w:p>
          <w:p w14:paraId="05B8A822" w14:textId="250B118A" w:rsidR="00A34BEF" w:rsidRPr="001151FA" w:rsidRDefault="00A34BEF" w:rsidP="008A59D7">
            <w:pPr>
              <w:rPr>
                <w:rFonts w:eastAsiaTheme="minorHAnsi"/>
              </w:rPr>
            </w:pPr>
          </w:p>
        </w:tc>
        <w:tc>
          <w:tcPr>
            <w:tcW w:w="4050" w:type="dxa"/>
          </w:tcPr>
          <w:p w14:paraId="1816DC99" w14:textId="74845AE5" w:rsidR="00A34BEF" w:rsidRPr="001151FA" w:rsidRDefault="00A1068F" w:rsidP="00A34BEF">
            <w:pPr>
              <w:spacing w:line="240" w:lineRule="auto"/>
              <w:rPr>
                <w:rFonts w:eastAsiaTheme="minorHAnsi"/>
                <w:lang w:eastAsia="ja-JP"/>
              </w:rPr>
            </w:pPr>
            <w:r>
              <w:rPr>
                <w:rFonts w:eastAsiaTheme="minorHAnsi"/>
                <w:lang w:eastAsia="ja-JP"/>
                <w14:ligatures w14:val="standard"/>
              </w:rPr>
              <w:drawing>
                <wp:inline distT="0" distB="0" distL="0" distR="0" wp14:anchorId="149FE7AC" wp14:editId="722DB370">
                  <wp:extent cx="2651760" cy="174053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4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</w:tcPr>
          <w:p w14:paraId="40198E8F" w14:textId="77777777" w:rsidR="00A34BEF" w:rsidRPr="001151FA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A34BEF" w:rsidRPr="001151FA" w14:paraId="4FC9CA05" w14:textId="77777777" w:rsidTr="00132E61">
        <w:trPr>
          <w:trHeight w:val="3441"/>
        </w:trPr>
        <w:tc>
          <w:tcPr>
            <w:tcW w:w="7200" w:type="dxa"/>
            <w:vMerge/>
          </w:tcPr>
          <w:p w14:paraId="2DB9A677" w14:textId="77777777" w:rsidR="00A34BEF" w:rsidRPr="001151FA" w:rsidRDefault="00A34BEF" w:rsidP="001917E7">
            <w:pPr>
              <w:rPr>
                <w:rFonts w:eastAsiaTheme="minorHAnsi"/>
              </w:rPr>
            </w:pPr>
          </w:p>
        </w:tc>
        <w:tc>
          <w:tcPr>
            <w:tcW w:w="4050" w:type="dxa"/>
          </w:tcPr>
          <w:p w14:paraId="4633F8F3" w14:textId="5E49C0D4" w:rsidR="00A34BEF" w:rsidRPr="001151FA" w:rsidRDefault="00A34BEF" w:rsidP="00A34BEF">
            <w:pPr>
              <w:spacing w:line="240" w:lineRule="auto"/>
              <w:rPr>
                <w:rFonts w:eastAsiaTheme="minorHAnsi"/>
                <w:lang w:eastAsia="ja-JP"/>
              </w:rPr>
            </w:pPr>
          </w:p>
        </w:tc>
        <w:tc>
          <w:tcPr>
            <w:tcW w:w="252" w:type="dxa"/>
          </w:tcPr>
          <w:p w14:paraId="52E25453" w14:textId="77777777" w:rsidR="00A34BEF" w:rsidRPr="001151FA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</w:tbl>
    <w:p w14:paraId="4A49E319" w14:textId="77777777" w:rsidR="00CD7C82" w:rsidRPr="00356321" w:rsidRDefault="00CD7C82" w:rsidP="00A87F92">
      <w:pPr>
        <w:spacing w:line="276" w:lineRule="auto"/>
        <w:rPr>
          <w:rFonts w:eastAsiaTheme="minorHAnsi" w:cstheme="minorBidi"/>
          <w:color w:val="262626" w:themeColor="text1" w:themeTint="D9"/>
          <w:kern w:val="2"/>
          <w:sz w:val="36"/>
          <w:szCs w:val="36"/>
          <w:lang w:eastAsia="ja-JP"/>
          <w14:ligatures w14:val="standard"/>
        </w:rPr>
        <w:sectPr w:rsidR="00CD7C82" w:rsidRPr="00356321" w:rsidSect="008F4E0A">
          <w:headerReference w:type="first" r:id="rId21"/>
          <w:footerReference w:type="first" r:id="rId22"/>
          <w:pgSz w:w="11906" w:h="16838" w:code="9"/>
          <w:pgMar w:top="720" w:right="432" w:bottom="720" w:left="720" w:header="432" w:footer="432" w:gutter="0"/>
          <w:cols w:space="720"/>
          <w:titlePg/>
          <w:docGrid w:linePitch="360"/>
        </w:sectPr>
      </w:pPr>
    </w:p>
    <w:p w14:paraId="0F9A16D1" w14:textId="77777777" w:rsidR="00CD7C82" w:rsidRPr="00356321" w:rsidRDefault="00CD7C82" w:rsidP="00A87F92">
      <w:pPr>
        <w:spacing w:line="276" w:lineRule="auto"/>
        <w:rPr>
          <w:rFonts w:eastAsiaTheme="minorHAnsi" w:cstheme="minorBidi"/>
          <w:color w:val="262626" w:themeColor="text1" w:themeTint="D9"/>
          <w:kern w:val="2"/>
          <w:sz w:val="36"/>
          <w:szCs w:val="36"/>
          <w:lang w:eastAsia="ja-JP"/>
          <w14:ligatures w14:val="standard"/>
        </w:rPr>
      </w:pPr>
    </w:p>
    <w:tbl>
      <w:tblPr>
        <w:tblW w:w="5195" w:type="pct"/>
        <w:tblInd w:w="-360" w:type="dxa"/>
        <w:tblLayout w:type="fixed"/>
        <w:tblLook w:val="0600" w:firstRow="0" w:lastRow="0" w:firstColumn="0" w:lastColumn="0" w:noHBand="1" w:noVBand="1"/>
        <w:tblDescription w:val="Tabella layout, pagina 3"/>
      </w:tblPr>
      <w:tblGrid>
        <w:gridCol w:w="4976"/>
        <w:gridCol w:w="610"/>
        <w:gridCol w:w="1339"/>
        <w:gridCol w:w="4248"/>
      </w:tblGrid>
      <w:tr w:rsidR="00D41685" w:rsidRPr="00356321" w14:paraId="4ED0A851" w14:textId="77777777" w:rsidTr="006E5206">
        <w:trPr>
          <w:trHeight w:val="6021"/>
        </w:trPr>
        <w:tc>
          <w:tcPr>
            <w:tcW w:w="2227" w:type="pct"/>
            <w:vAlign w:val="center"/>
          </w:tcPr>
          <w:p w14:paraId="256A1683" w14:textId="54B68F95" w:rsidR="00D41685" w:rsidRPr="005A1B15" w:rsidRDefault="00356321" w:rsidP="005A1B15">
            <w:pPr>
              <w:pStyle w:val="Citazione"/>
              <w:rPr>
                <w:rFonts w:asciiTheme="minorHAnsi" w:hAnsiTheme="minorHAnsi"/>
                <w:b/>
                <w:bCs/>
                <w:sz w:val="36"/>
                <w:szCs w:val="36"/>
              </w:rPr>
            </w:pPr>
            <w:r w:rsidRPr="00397BC7">
              <w:rPr>
                <w:rFonts w:asciiTheme="minorHAnsi" w:hAnsiTheme="minorHAnsi" w:cs="Calibri"/>
                <w:b/>
                <w:bCs/>
                <w:i/>
                <w:iCs/>
                <w:color w:val="002E40" w:themeColor="accent4"/>
                <w:sz w:val="32"/>
                <w:szCs w:val="32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Il Centro Universitario per la Formazione sulla Sicurezza – CUFS è Punto di Contatto OSCE per il ciclo seminariale 2023</w:t>
            </w:r>
          </w:p>
        </w:tc>
        <w:tc>
          <w:tcPr>
            <w:tcW w:w="872" w:type="pct"/>
            <w:gridSpan w:val="2"/>
          </w:tcPr>
          <w:p w14:paraId="71EE571C" w14:textId="77777777" w:rsidR="00D41685" w:rsidRPr="00356321" w:rsidRDefault="00D41685" w:rsidP="00D91EF3">
            <w:pPr>
              <w:pStyle w:val="Nessunaspaziatura"/>
              <w:rPr>
                <w:noProof/>
                <w:sz w:val="36"/>
                <w:szCs w:val="36"/>
              </w:rPr>
            </w:pPr>
          </w:p>
        </w:tc>
        <w:tc>
          <w:tcPr>
            <w:tcW w:w="1901" w:type="pct"/>
          </w:tcPr>
          <w:p w14:paraId="5F90BDDD" w14:textId="77777777" w:rsidR="00D41685" w:rsidRPr="00356321" w:rsidRDefault="00D41685" w:rsidP="004B397B">
            <w:pPr>
              <w:rPr>
                <w:sz w:val="36"/>
                <w:szCs w:val="36"/>
              </w:rPr>
            </w:pPr>
          </w:p>
        </w:tc>
      </w:tr>
      <w:tr w:rsidR="00D41685" w:rsidRPr="00397BC7" w14:paraId="6FDF6480" w14:textId="77777777" w:rsidTr="006E5206">
        <w:trPr>
          <w:trHeight w:val="900"/>
        </w:trPr>
        <w:tc>
          <w:tcPr>
            <w:tcW w:w="5000" w:type="pct"/>
            <w:gridSpan w:val="4"/>
          </w:tcPr>
          <w:p w14:paraId="35D60DE2" w14:textId="32283671" w:rsidR="00D41685" w:rsidRPr="00397BC7" w:rsidRDefault="00397BC7" w:rsidP="009E6159">
            <w:pPr>
              <w:pStyle w:val="Titolo2"/>
              <w:rPr>
                <w:rFonts w:asciiTheme="minorHAnsi" w:hAnsiTheme="minorHAnsi"/>
                <w:noProof/>
              </w:rPr>
            </w:pPr>
            <w:bookmarkStart w:id="0" w:name="_Hlk514288158"/>
            <w:r w:rsidRPr="00C365E4">
              <w:rPr>
                <w:rFonts w:asciiTheme="minorHAnsi" w:hAnsiTheme="minorHAnsi"/>
                <w:noProof/>
                <w:sz w:val="48"/>
                <w:szCs w:val="48"/>
              </w:rPr>
              <w:t>Obiettivi</w:t>
            </w:r>
            <w:r w:rsidR="00571F33" w:rsidRPr="00C365E4">
              <w:rPr>
                <w:rFonts w:asciiTheme="minorHAnsi" w:hAnsiTheme="minorHAnsi"/>
                <w:noProof/>
                <w:sz w:val="48"/>
                <w:szCs w:val="48"/>
              </w:rPr>
              <w:t xml:space="preserve"> e </w:t>
            </w:r>
            <w:r w:rsidR="00C365E4">
              <w:rPr>
                <w:rFonts w:asciiTheme="minorHAnsi" w:hAnsiTheme="minorHAnsi"/>
                <w:noProof/>
                <w:sz w:val="48"/>
                <w:szCs w:val="48"/>
              </w:rPr>
              <w:t>M</w:t>
            </w:r>
            <w:r w:rsidR="00571F33" w:rsidRPr="00C365E4">
              <w:rPr>
                <w:rFonts w:asciiTheme="minorHAnsi" w:hAnsiTheme="minorHAnsi"/>
                <w:noProof/>
                <w:sz w:val="48"/>
                <w:szCs w:val="48"/>
              </w:rPr>
              <w:t>etodologia</w:t>
            </w:r>
          </w:p>
        </w:tc>
      </w:tr>
      <w:bookmarkEnd w:id="0"/>
      <w:tr w:rsidR="00D41685" w:rsidRPr="001151FA" w14:paraId="19CC7D40" w14:textId="77777777" w:rsidTr="006E5206">
        <w:trPr>
          <w:trHeight w:val="360"/>
        </w:trPr>
        <w:tc>
          <w:tcPr>
            <w:tcW w:w="5000" w:type="pct"/>
            <w:gridSpan w:val="4"/>
          </w:tcPr>
          <w:p w14:paraId="681F74B0" w14:textId="258625F8" w:rsidR="00D41685" w:rsidRPr="001151FA" w:rsidRDefault="00D41685" w:rsidP="003216FB">
            <w:pPr>
              <w:pStyle w:val="Titolo3"/>
            </w:pPr>
          </w:p>
        </w:tc>
      </w:tr>
      <w:tr w:rsidR="00D41685" w:rsidRPr="001151FA" w14:paraId="4249A9AA" w14:textId="77777777" w:rsidTr="006E5206">
        <w:trPr>
          <w:trHeight w:val="6750"/>
        </w:trPr>
        <w:tc>
          <w:tcPr>
            <w:tcW w:w="2500" w:type="pct"/>
            <w:gridSpan w:val="2"/>
          </w:tcPr>
          <w:p w14:paraId="4F7BA7A4" w14:textId="33253B2C" w:rsidR="00AE6720" w:rsidRPr="00AE6720" w:rsidRDefault="00397BC7" w:rsidP="00095EA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Grazie ad</w:t>
            </w:r>
            <w:r w:rsidR="00AE6720" w:rsidRPr="00AE6720">
              <w:rPr>
                <w:sz w:val="24"/>
                <w:szCs w:val="28"/>
              </w:rPr>
              <w:t xml:space="preserve"> </w:t>
            </w:r>
            <w:r w:rsidR="00095EA6" w:rsidRPr="00AE6720">
              <w:rPr>
                <w:sz w:val="24"/>
                <w:szCs w:val="28"/>
              </w:rPr>
              <w:t xml:space="preserve">un approccio pragmatico, il </w:t>
            </w:r>
            <w:r w:rsidR="00571F33">
              <w:rPr>
                <w:sz w:val="24"/>
                <w:szCs w:val="28"/>
              </w:rPr>
              <w:t>C</w:t>
            </w:r>
            <w:r w:rsidR="00AE6720" w:rsidRPr="00AE6720">
              <w:rPr>
                <w:sz w:val="24"/>
                <w:szCs w:val="28"/>
              </w:rPr>
              <w:t xml:space="preserve">iclo </w:t>
            </w:r>
            <w:r w:rsidR="00571F33">
              <w:rPr>
                <w:sz w:val="24"/>
                <w:szCs w:val="28"/>
              </w:rPr>
              <w:t>S</w:t>
            </w:r>
            <w:r w:rsidR="00AE6720" w:rsidRPr="00AE6720">
              <w:rPr>
                <w:sz w:val="24"/>
                <w:szCs w:val="28"/>
              </w:rPr>
              <w:t>eminariale</w:t>
            </w:r>
            <w:r w:rsidR="00095EA6" w:rsidRPr="00AE6720">
              <w:rPr>
                <w:sz w:val="24"/>
                <w:szCs w:val="28"/>
              </w:rPr>
              <w:t xml:space="preserve"> mira a favorire una migliore comprensione di aspetti e strumenti della diplomazia multilaterale, in relazione al lavoro dell'Organizzazione per la Sicurezza e la Cooperazione in Europa.</w:t>
            </w:r>
          </w:p>
          <w:p w14:paraId="6F32AF41" w14:textId="77777777" w:rsidR="00397BC7" w:rsidRDefault="00397BC7" w:rsidP="00095EA6">
            <w:pPr>
              <w:rPr>
                <w:sz w:val="24"/>
                <w:szCs w:val="28"/>
              </w:rPr>
            </w:pPr>
          </w:p>
          <w:p w14:paraId="1EF2878E" w14:textId="55AE9F5E" w:rsidR="00095EA6" w:rsidRDefault="00095EA6" w:rsidP="00095EA6">
            <w:pPr>
              <w:rPr>
                <w:sz w:val="24"/>
                <w:szCs w:val="28"/>
              </w:rPr>
            </w:pPr>
            <w:r w:rsidRPr="00AE6720">
              <w:rPr>
                <w:sz w:val="24"/>
                <w:szCs w:val="28"/>
              </w:rPr>
              <w:t xml:space="preserve">L'obiettivo finale è promuovere e </w:t>
            </w:r>
            <w:r w:rsidRPr="00AE6720">
              <w:rPr>
                <w:sz w:val="24"/>
                <w:szCs w:val="28"/>
                <w:u w:val="single"/>
              </w:rPr>
              <w:t>sviluppare le capacità critiche dei partecipanti</w:t>
            </w:r>
            <w:r w:rsidRPr="00AE6720">
              <w:rPr>
                <w:sz w:val="24"/>
                <w:szCs w:val="28"/>
              </w:rPr>
              <w:t xml:space="preserve"> attraverso l'analisi di questioni concrete e attuali che interessano l'area dell'OSCE.</w:t>
            </w:r>
          </w:p>
          <w:p w14:paraId="2724B0E4" w14:textId="4BE89CDD" w:rsidR="00571F33" w:rsidRDefault="00571F33" w:rsidP="00095EA6">
            <w:pPr>
              <w:rPr>
                <w:sz w:val="24"/>
                <w:szCs w:val="28"/>
              </w:rPr>
            </w:pPr>
          </w:p>
          <w:p w14:paraId="731AECA3" w14:textId="0C1E8FDD" w:rsidR="00C365E4" w:rsidRDefault="00571F33" w:rsidP="00095EA6">
            <w:pPr>
              <w:rPr>
                <w:sz w:val="24"/>
                <w:szCs w:val="28"/>
              </w:rPr>
            </w:pPr>
            <w:r w:rsidRPr="00571F33">
              <w:rPr>
                <w:sz w:val="24"/>
                <w:szCs w:val="28"/>
                <w:u w:val="single"/>
              </w:rPr>
              <w:t xml:space="preserve">Il Ciclo Seminariale </w:t>
            </w:r>
            <w:r w:rsidR="00C365E4">
              <w:rPr>
                <w:sz w:val="24"/>
                <w:szCs w:val="28"/>
                <w:u w:val="single"/>
              </w:rPr>
              <w:t>si</w:t>
            </w:r>
            <w:r w:rsidRPr="00571F33">
              <w:rPr>
                <w:sz w:val="24"/>
                <w:szCs w:val="28"/>
                <w:u w:val="single"/>
              </w:rPr>
              <w:t xml:space="preserve"> articol</w:t>
            </w:r>
            <w:r w:rsidR="00C365E4">
              <w:rPr>
                <w:sz w:val="24"/>
                <w:szCs w:val="28"/>
                <w:u w:val="single"/>
              </w:rPr>
              <w:t>erà</w:t>
            </w:r>
            <w:r w:rsidRPr="00571F33">
              <w:rPr>
                <w:sz w:val="24"/>
                <w:szCs w:val="28"/>
                <w:u w:val="single"/>
              </w:rPr>
              <w:t xml:space="preserve"> in 10 sessioni di 2 ore ciascuna</w:t>
            </w:r>
            <w:r w:rsidRPr="00571F33">
              <w:rPr>
                <w:sz w:val="24"/>
                <w:szCs w:val="28"/>
              </w:rPr>
              <w:t xml:space="preserve"> (1h di lezione frontale e 1h di case study - in entrambi i casi comprensivo di Q&amp;A) e si bas</w:t>
            </w:r>
            <w:r w:rsidR="00C365E4">
              <w:rPr>
                <w:sz w:val="24"/>
                <w:szCs w:val="28"/>
              </w:rPr>
              <w:t>erà</w:t>
            </w:r>
            <w:r w:rsidRPr="00571F33">
              <w:rPr>
                <w:sz w:val="24"/>
                <w:szCs w:val="28"/>
              </w:rPr>
              <w:t xml:space="preserve"> su un approccio didattico interattivo. </w:t>
            </w:r>
          </w:p>
          <w:p w14:paraId="56408DDC" w14:textId="77777777" w:rsidR="00C365E4" w:rsidRDefault="00C365E4" w:rsidP="00095EA6">
            <w:pPr>
              <w:rPr>
                <w:sz w:val="24"/>
                <w:szCs w:val="28"/>
                <w:u w:val="single"/>
              </w:rPr>
            </w:pPr>
          </w:p>
          <w:p w14:paraId="08A71DA7" w14:textId="0FFFC9E4" w:rsidR="00D41685" w:rsidRPr="00AE6720" w:rsidRDefault="00571F33" w:rsidP="00AE6720">
            <w:pPr>
              <w:rPr>
                <w:sz w:val="24"/>
                <w:szCs w:val="28"/>
              </w:rPr>
            </w:pPr>
            <w:r w:rsidRPr="00571F33">
              <w:rPr>
                <w:sz w:val="24"/>
                <w:szCs w:val="28"/>
                <w:u w:val="single"/>
              </w:rPr>
              <w:t>Tutti i seminari saranno</w:t>
            </w:r>
            <w:r>
              <w:rPr>
                <w:sz w:val="24"/>
                <w:szCs w:val="28"/>
                <w:u w:val="single"/>
              </w:rPr>
              <w:t xml:space="preserve"> erogati in lingua inglese</w:t>
            </w:r>
            <w:r w:rsidR="00C365E4">
              <w:rPr>
                <w:sz w:val="24"/>
                <w:szCs w:val="28"/>
                <w:u w:val="single"/>
              </w:rPr>
              <w:t xml:space="preserve">, </w:t>
            </w:r>
            <w:r w:rsidR="00C365E4" w:rsidRPr="00C365E4">
              <w:rPr>
                <w:sz w:val="24"/>
                <w:szCs w:val="28"/>
                <w:u w:val="single"/>
              </w:rPr>
              <w:t>su piattaforma Webex</w:t>
            </w:r>
            <w:r w:rsidR="00C365E4">
              <w:rPr>
                <w:sz w:val="24"/>
                <w:szCs w:val="28"/>
                <w:u w:val="single"/>
              </w:rPr>
              <w:t>.</w:t>
            </w:r>
          </w:p>
        </w:tc>
        <w:tc>
          <w:tcPr>
            <w:tcW w:w="2500" w:type="pct"/>
            <w:gridSpan w:val="2"/>
          </w:tcPr>
          <w:p w14:paraId="7BB26B25" w14:textId="62DE8ABD" w:rsidR="00AE6720" w:rsidRPr="00AE6720" w:rsidRDefault="00AE6720" w:rsidP="00AE6720">
            <w:pPr>
              <w:rPr>
                <w:sz w:val="24"/>
                <w:szCs w:val="28"/>
              </w:rPr>
            </w:pPr>
            <w:r w:rsidRPr="00AE6720">
              <w:rPr>
                <w:sz w:val="24"/>
                <w:szCs w:val="28"/>
              </w:rPr>
              <w:t>Al termine dell</w:t>
            </w:r>
            <w:r w:rsidR="00571F33">
              <w:rPr>
                <w:sz w:val="24"/>
                <w:szCs w:val="28"/>
              </w:rPr>
              <w:t>a didattica</w:t>
            </w:r>
            <w:r w:rsidRPr="00AE6720">
              <w:rPr>
                <w:sz w:val="24"/>
                <w:szCs w:val="28"/>
              </w:rPr>
              <w:t>, gli studenti dovranno aver acquisito le conoscenze e gli strumenti necessari per consentire loro di:</w:t>
            </w:r>
          </w:p>
          <w:p w14:paraId="06C554C5" w14:textId="77777777" w:rsidR="00AE6720" w:rsidRPr="00AE6720" w:rsidRDefault="00AE6720" w:rsidP="00AE6720">
            <w:pPr>
              <w:pStyle w:val="Paragrafoelenco"/>
              <w:numPr>
                <w:ilvl w:val="0"/>
                <w:numId w:val="15"/>
              </w:numPr>
              <w:rPr>
                <w:sz w:val="24"/>
                <w:szCs w:val="28"/>
              </w:rPr>
            </w:pPr>
            <w:r w:rsidRPr="00AE6720">
              <w:rPr>
                <w:sz w:val="24"/>
                <w:szCs w:val="28"/>
              </w:rPr>
              <w:t>riconoscere e comprendere le principali caratteristiche della diplomazia multilaterale regionale, in particolare nel contesto dell'OSCE;</w:t>
            </w:r>
          </w:p>
          <w:p w14:paraId="5B51B373" w14:textId="77777777" w:rsidR="00AE6720" w:rsidRPr="00AE6720" w:rsidRDefault="00AE6720" w:rsidP="00AE6720">
            <w:pPr>
              <w:pStyle w:val="Paragrafoelenco"/>
              <w:numPr>
                <w:ilvl w:val="0"/>
                <w:numId w:val="15"/>
              </w:numPr>
              <w:rPr>
                <w:sz w:val="24"/>
                <w:szCs w:val="28"/>
              </w:rPr>
            </w:pPr>
            <w:r w:rsidRPr="00AE6720">
              <w:rPr>
                <w:sz w:val="24"/>
                <w:szCs w:val="28"/>
              </w:rPr>
              <w:t>valutare e analizzare i diversi strumenti e approcci strategici previsti e attuati nell'ambito dell'OSCE;</w:t>
            </w:r>
          </w:p>
          <w:p w14:paraId="5C87B797" w14:textId="77777777" w:rsidR="00D41685" w:rsidRDefault="00AE6720" w:rsidP="00AE6720">
            <w:pPr>
              <w:pStyle w:val="Paragrafoelenco"/>
              <w:numPr>
                <w:ilvl w:val="0"/>
                <w:numId w:val="15"/>
              </w:numPr>
              <w:rPr>
                <w:sz w:val="24"/>
                <w:szCs w:val="28"/>
              </w:rPr>
            </w:pPr>
            <w:r w:rsidRPr="00AE6720">
              <w:rPr>
                <w:sz w:val="24"/>
                <w:szCs w:val="28"/>
              </w:rPr>
              <w:t>identificare e valutare i punti di forza e le carenze dell'OSCE nel campo delle relazioni internazionali e della geopolitica regionale.</w:t>
            </w:r>
          </w:p>
          <w:p w14:paraId="70DBFB6E" w14:textId="359A3113" w:rsidR="00C365E4" w:rsidRPr="00C365E4" w:rsidRDefault="00C365E4" w:rsidP="00C365E4">
            <w:pPr>
              <w:rPr>
                <w:sz w:val="24"/>
                <w:szCs w:val="28"/>
              </w:rPr>
            </w:pPr>
          </w:p>
        </w:tc>
      </w:tr>
    </w:tbl>
    <w:p w14:paraId="1EFEBE98" w14:textId="77777777" w:rsidR="00CD7C82" w:rsidRPr="001151FA" w:rsidRDefault="00CD7C82" w:rsidP="00A87F92">
      <w:pPr>
        <w:rPr>
          <w:sz w:val="10"/>
        </w:rPr>
        <w:sectPr w:rsidR="00CD7C82" w:rsidRPr="001151FA" w:rsidSect="008F4E0A">
          <w:headerReference w:type="first" r:id="rId23"/>
          <w:footerReference w:type="first" r:id="rId24"/>
          <w:pgSz w:w="11906" w:h="16838" w:code="9"/>
          <w:pgMar w:top="720" w:right="432" w:bottom="720" w:left="720" w:header="432" w:footer="432" w:gutter="0"/>
          <w:cols w:space="720"/>
          <w:titlePg/>
          <w:docGrid w:linePitch="360"/>
        </w:sectPr>
      </w:pPr>
    </w:p>
    <w:tbl>
      <w:tblPr>
        <w:tblW w:w="5195" w:type="pct"/>
        <w:tblInd w:w="-360" w:type="dxa"/>
        <w:tblLayout w:type="fixed"/>
        <w:tblLook w:val="0600" w:firstRow="0" w:lastRow="0" w:firstColumn="0" w:lastColumn="0" w:noHBand="1" w:noVBand="1"/>
        <w:tblDescription w:val="Tabella layout, pagina 4"/>
      </w:tblPr>
      <w:tblGrid>
        <w:gridCol w:w="5935"/>
        <w:gridCol w:w="5238"/>
      </w:tblGrid>
      <w:tr w:rsidR="003216FB" w:rsidRPr="001151FA" w14:paraId="72A86B8A" w14:textId="77777777" w:rsidTr="00274500">
        <w:trPr>
          <w:trHeight w:val="9540"/>
        </w:trPr>
        <w:tc>
          <w:tcPr>
            <w:tcW w:w="2656" w:type="pct"/>
            <w:shd w:val="clear" w:color="auto" w:fill="auto"/>
          </w:tcPr>
          <w:p w14:paraId="70EA9685" w14:textId="6345080E" w:rsidR="00571F33" w:rsidRPr="00C365E4" w:rsidRDefault="00571F33" w:rsidP="00571F33">
            <w:pPr>
              <w:pStyle w:val="Titolo2"/>
              <w:rPr>
                <w:rFonts w:asciiTheme="minorHAnsi" w:hAnsiTheme="minorHAnsi"/>
                <w:noProof/>
                <w:sz w:val="48"/>
                <w:szCs w:val="48"/>
              </w:rPr>
            </w:pPr>
            <w:r w:rsidRPr="00C365E4">
              <w:rPr>
                <w:rFonts w:asciiTheme="minorHAnsi" w:hAnsiTheme="minorHAnsi"/>
                <w:noProof/>
                <w:sz w:val="48"/>
                <w:szCs w:val="48"/>
              </w:rPr>
              <w:lastRenderedPageBreak/>
              <w:t>Programma</w:t>
            </w:r>
            <w:r w:rsidR="004B1B5F">
              <w:rPr>
                <w:rFonts w:asciiTheme="minorHAnsi" w:hAnsiTheme="minorHAnsi"/>
                <w:noProof/>
                <w:sz w:val="48"/>
                <w:szCs w:val="48"/>
              </w:rPr>
              <w:t>,</w:t>
            </w:r>
            <w:r w:rsidR="00C365E4" w:rsidRPr="00C365E4">
              <w:rPr>
                <w:rFonts w:asciiTheme="minorHAnsi" w:hAnsiTheme="minorHAnsi"/>
                <w:noProof/>
                <w:sz w:val="48"/>
                <w:szCs w:val="48"/>
              </w:rPr>
              <w:t xml:space="preserve"> </w:t>
            </w:r>
            <w:r w:rsidR="00C365E4">
              <w:rPr>
                <w:rFonts w:asciiTheme="minorHAnsi" w:hAnsiTheme="minorHAnsi"/>
                <w:noProof/>
                <w:sz w:val="48"/>
                <w:szCs w:val="48"/>
              </w:rPr>
              <w:t>Docenti</w:t>
            </w:r>
            <w:r w:rsidR="004B1B5F">
              <w:rPr>
                <w:rFonts w:asciiTheme="minorHAnsi" w:hAnsiTheme="minorHAnsi"/>
                <w:noProof/>
                <w:sz w:val="48"/>
                <w:szCs w:val="48"/>
              </w:rPr>
              <w:t xml:space="preserve"> e Materiali Didattici</w:t>
            </w:r>
          </w:p>
          <w:p w14:paraId="5FA77DF4" w14:textId="77777777" w:rsidR="00C365E4" w:rsidRDefault="00C365E4" w:rsidP="00571F33">
            <w:pPr>
              <w:rPr>
                <w:lang w:eastAsia="ja-JP"/>
              </w:rPr>
            </w:pPr>
          </w:p>
          <w:p w14:paraId="21CA91BF" w14:textId="16224996" w:rsidR="00571F33" w:rsidRPr="00C365E4" w:rsidRDefault="007B1A99" w:rsidP="00571F33">
            <w:pPr>
              <w:rPr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  <w:lang w:eastAsia="ja-JP"/>
              </w:rPr>
              <w:t xml:space="preserve">I contenuti seminariali saranno </w:t>
            </w:r>
            <w:r w:rsidR="00571F33" w:rsidRPr="00C365E4">
              <w:rPr>
                <w:sz w:val="24"/>
                <w:szCs w:val="24"/>
                <w:lang w:eastAsia="ja-JP"/>
              </w:rPr>
              <w:t>incentrati sulle istituzioni dell'OSCE, sul loro funzionamento e sulle principali attività dell'Organizzazione.</w:t>
            </w:r>
          </w:p>
          <w:p w14:paraId="617E589E" w14:textId="77777777" w:rsidR="00C365E4" w:rsidRDefault="00C365E4" w:rsidP="00571F33">
            <w:pPr>
              <w:rPr>
                <w:sz w:val="24"/>
                <w:szCs w:val="24"/>
                <w:lang w:eastAsia="ja-JP"/>
              </w:rPr>
            </w:pPr>
          </w:p>
          <w:p w14:paraId="5B8DF6B1" w14:textId="77777777" w:rsidR="007B1A99" w:rsidRDefault="00571F33" w:rsidP="00571F33">
            <w:pPr>
              <w:rPr>
                <w:sz w:val="24"/>
                <w:szCs w:val="24"/>
                <w:lang w:eastAsia="ja-JP"/>
              </w:rPr>
            </w:pPr>
            <w:r w:rsidRPr="00C365E4">
              <w:rPr>
                <w:sz w:val="24"/>
                <w:szCs w:val="24"/>
                <w:lang w:eastAsia="ja-JP"/>
              </w:rPr>
              <w:t>I seminari s</w:t>
            </w:r>
            <w:r w:rsidR="00C365E4">
              <w:rPr>
                <w:sz w:val="24"/>
                <w:szCs w:val="24"/>
                <w:lang w:eastAsia="ja-JP"/>
              </w:rPr>
              <w:t>aranno</w:t>
            </w:r>
            <w:r w:rsidRPr="00C365E4">
              <w:rPr>
                <w:sz w:val="24"/>
                <w:szCs w:val="24"/>
                <w:lang w:eastAsia="ja-JP"/>
              </w:rPr>
              <w:t xml:space="preserve"> integrati da una serie di Casi </w:t>
            </w:r>
            <w:r w:rsidR="00C365E4">
              <w:rPr>
                <w:sz w:val="24"/>
                <w:szCs w:val="24"/>
                <w:lang w:eastAsia="ja-JP"/>
              </w:rPr>
              <w:t>S</w:t>
            </w:r>
            <w:r w:rsidRPr="00C365E4">
              <w:rPr>
                <w:sz w:val="24"/>
                <w:szCs w:val="24"/>
                <w:lang w:eastAsia="ja-JP"/>
              </w:rPr>
              <w:t>tudio e Simulazioni relative ad attività specifiche.</w:t>
            </w:r>
          </w:p>
          <w:p w14:paraId="0B0D8441" w14:textId="77777777" w:rsidR="007B1A99" w:rsidRDefault="007B1A99" w:rsidP="00571F33">
            <w:pPr>
              <w:rPr>
                <w:sz w:val="24"/>
                <w:szCs w:val="24"/>
                <w:lang w:eastAsia="ja-JP"/>
              </w:rPr>
            </w:pPr>
          </w:p>
          <w:p w14:paraId="1722B920" w14:textId="753E7CF6" w:rsidR="003216FB" w:rsidRDefault="00571F33" w:rsidP="00571F33">
            <w:pPr>
              <w:rPr>
                <w:sz w:val="24"/>
                <w:szCs w:val="24"/>
                <w:lang w:eastAsia="ja-JP"/>
              </w:rPr>
            </w:pPr>
            <w:r w:rsidRPr="00C365E4">
              <w:rPr>
                <w:sz w:val="24"/>
                <w:szCs w:val="24"/>
                <w:u w:val="single"/>
                <w:lang w:eastAsia="ja-JP"/>
              </w:rPr>
              <w:t xml:space="preserve">I seminari saranno tenuti da Ambasciatori, Funzionari ed Esperti mentre Professori Universitari e </w:t>
            </w:r>
            <w:r w:rsidR="00C365E4">
              <w:rPr>
                <w:sz w:val="24"/>
                <w:szCs w:val="24"/>
                <w:u w:val="single"/>
                <w:lang w:eastAsia="ja-JP"/>
              </w:rPr>
              <w:t>P</w:t>
            </w:r>
            <w:r w:rsidRPr="00C365E4">
              <w:rPr>
                <w:sz w:val="24"/>
                <w:szCs w:val="24"/>
                <w:u w:val="single"/>
                <w:lang w:eastAsia="ja-JP"/>
              </w:rPr>
              <w:t>rofessionisti</w:t>
            </w:r>
            <w:r w:rsidR="00C365E4">
              <w:rPr>
                <w:sz w:val="24"/>
                <w:szCs w:val="24"/>
                <w:u w:val="single"/>
                <w:lang w:eastAsia="ja-JP"/>
              </w:rPr>
              <w:t xml:space="preserve"> di settore</w:t>
            </w:r>
            <w:r w:rsidRPr="00C365E4">
              <w:rPr>
                <w:sz w:val="24"/>
                <w:szCs w:val="24"/>
                <w:u w:val="single"/>
                <w:lang w:eastAsia="ja-JP"/>
              </w:rPr>
              <w:t xml:space="preserve"> eseguiranno i </w:t>
            </w:r>
            <w:r w:rsidR="00C365E4" w:rsidRPr="00C365E4">
              <w:rPr>
                <w:sz w:val="24"/>
                <w:szCs w:val="24"/>
                <w:u w:val="single"/>
                <w:lang w:eastAsia="ja-JP"/>
              </w:rPr>
              <w:t>Case Study</w:t>
            </w:r>
            <w:r w:rsidRPr="00C365E4">
              <w:rPr>
                <w:sz w:val="24"/>
                <w:szCs w:val="24"/>
                <w:u w:val="single"/>
                <w:lang w:eastAsia="ja-JP"/>
              </w:rPr>
              <w:t xml:space="preserve"> e le </w:t>
            </w:r>
            <w:r w:rsidR="00C365E4" w:rsidRPr="00C365E4">
              <w:rPr>
                <w:sz w:val="24"/>
                <w:szCs w:val="24"/>
                <w:u w:val="single"/>
                <w:lang w:eastAsia="ja-JP"/>
              </w:rPr>
              <w:t>S</w:t>
            </w:r>
            <w:r w:rsidRPr="00C365E4">
              <w:rPr>
                <w:sz w:val="24"/>
                <w:szCs w:val="24"/>
                <w:u w:val="single"/>
                <w:lang w:eastAsia="ja-JP"/>
              </w:rPr>
              <w:t>imulazioni</w:t>
            </w:r>
            <w:r w:rsidRPr="00C365E4">
              <w:rPr>
                <w:sz w:val="24"/>
                <w:szCs w:val="24"/>
                <w:lang w:eastAsia="ja-JP"/>
              </w:rPr>
              <w:t>.</w:t>
            </w:r>
          </w:p>
          <w:p w14:paraId="173D9D4D" w14:textId="6DEFFC6A" w:rsidR="00166B20" w:rsidRPr="00166B20" w:rsidRDefault="00166B20" w:rsidP="00166B20">
            <w:pPr>
              <w:rPr>
                <w:sz w:val="24"/>
                <w:szCs w:val="24"/>
                <w:lang w:eastAsia="ja-JP"/>
              </w:rPr>
            </w:pPr>
          </w:p>
          <w:p w14:paraId="11E1A881" w14:textId="2AA67726" w:rsidR="00166B20" w:rsidRDefault="004B1B5F" w:rsidP="00166B20">
            <w:pPr>
              <w:rPr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  <w:lang w:eastAsia="ja-JP"/>
              </w:rPr>
              <w:t xml:space="preserve">In ragione </w:t>
            </w:r>
            <w:r w:rsidR="00166B20" w:rsidRPr="00166B20">
              <w:rPr>
                <w:sz w:val="24"/>
                <w:szCs w:val="24"/>
                <w:lang w:eastAsia="ja-JP"/>
              </w:rPr>
              <w:t xml:space="preserve">del formato dei seminari e della </w:t>
            </w:r>
            <w:r w:rsidR="00166B20" w:rsidRPr="004B1B5F">
              <w:rPr>
                <w:sz w:val="24"/>
                <w:szCs w:val="24"/>
                <w:u w:val="single"/>
                <w:lang w:eastAsia="ja-JP"/>
              </w:rPr>
              <w:t>frequenza obbligatoria</w:t>
            </w:r>
            <w:r w:rsidR="00166B20" w:rsidRPr="00166B20">
              <w:rPr>
                <w:sz w:val="24"/>
                <w:szCs w:val="24"/>
                <w:lang w:eastAsia="ja-JP"/>
              </w:rPr>
              <w:t xml:space="preserve"> richiesta,</w:t>
            </w:r>
            <w:r>
              <w:rPr>
                <w:sz w:val="24"/>
                <w:szCs w:val="24"/>
                <w:lang w:eastAsia="ja-JP"/>
              </w:rPr>
              <w:t xml:space="preserve"> </w:t>
            </w:r>
            <w:r w:rsidR="00166B20" w:rsidRPr="004B1B5F">
              <w:rPr>
                <w:sz w:val="24"/>
                <w:szCs w:val="24"/>
                <w:u w:val="single"/>
                <w:lang w:eastAsia="ja-JP"/>
              </w:rPr>
              <w:t>testi e materiali saranno forniti durante il corso</w:t>
            </w:r>
            <w:r w:rsidR="00166B20" w:rsidRPr="00166B20">
              <w:rPr>
                <w:sz w:val="24"/>
                <w:szCs w:val="24"/>
                <w:lang w:eastAsia="ja-JP"/>
              </w:rPr>
              <w:t>.</w:t>
            </w:r>
          </w:p>
          <w:p w14:paraId="7D702EF6" w14:textId="77777777" w:rsidR="00E5168B" w:rsidRDefault="00E5168B" w:rsidP="00571F33">
            <w:pPr>
              <w:rPr>
                <w:sz w:val="24"/>
                <w:szCs w:val="24"/>
                <w:lang w:eastAsia="ja-JP"/>
              </w:rPr>
            </w:pPr>
          </w:p>
          <w:p w14:paraId="5737B818" w14:textId="77777777" w:rsidR="006755D0" w:rsidRDefault="006755D0" w:rsidP="006755D0">
            <w:pPr>
              <w:pStyle w:val="Titolo2"/>
              <w:rPr>
                <w:rFonts w:asciiTheme="minorHAnsi" w:hAnsiTheme="minorHAnsi"/>
                <w:noProof/>
                <w:sz w:val="48"/>
                <w:szCs w:val="48"/>
              </w:rPr>
            </w:pPr>
          </w:p>
          <w:p w14:paraId="05208DE4" w14:textId="414A3749" w:rsidR="00E5168B" w:rsidRDefault="006755D0" w:rsidP="006755D0">
            <w:pPr>
              <w:pStyle w:val="Titolo2"/>
              <w:rPr>
                <w:rFonts w:asciiTheme="minorHAnsi" w:hAnsiTheme="minorHAnsi"/>
                <w:noProof/>
                <w:sz w:val="48"/>
                <w:szCs w:val="48"/>
              </w:rPr>
            </w:pPr>
            <w:r w:rsidRPr="006755D0">
              <w:rPr>
                <w:rFonts w:asciiTheme="minorHAnsi" w:hAnsiTheme="minorHAnsi"/>
                <w:noProof/>
                <w:sz w:val="48"/>
                <w:szCs w:val="48"/>
              </w:rPr>
              <w:t>Contenuti</w:t>
            </w:r>
          </w:p>
          <w:p w14:paraId="3D97554F" w14:textId="71B09A3A" w:rsidR="006755D0" w:rsidRDefault="006755D0" w:rsidP="006755D0">
            <w:pPr>
              <w:rPr>
                <w:lang w:eastAsia="ja-JP"/>
              </w:rPr>
            </w:pPr>
          </w:p>
          <w:p w14:paraId="07C16271" w14:textId="77777777" w:rsidR="006755D0" w:rsidRPr="006755D0" w:rsidRDefault="006755D0" w:rsidP="006755D0">
            <w:pPr>
              <w:pStyle w:val="Paragrafoelenco"/>
              <w:numPr>
                <w:ilvl w:val="0"/>
                <w:numId w:val="16"/>
              </w:numPr>
              <w:rPr>
                <w:sz w:val="24"/>
                <w:szCs w:val="28"/>
                <w:lang w:eastAsia="ja-JP"/>
              </w:rPr>
            </w:pPr>
            <w:r w:rsidRPr="006755D0">
              <w:rPr>
                <w:sz w:val="24"/>
                <w:szCs w:val="28"/>
                <w:lang w:eastAsia="ja-JP"/>
              </w:rPr>
              <w:t>Strumenti e procedure OSCE per la prevenzione dei conflitti</w:t>
            </w:r>
          </w:p>
          <w:p w14:paraId="5703C2FD" w14:textId="0A8F271C" w:rsidR="006755D0" w:rsidRPr="008678F9" w:rsidRDefault="006755D0" w:rsidP="006755D0">
            <w:pPr>
              <w:pStyle w:val="Paragrafoelenco"/>
              <w:numPr>
                <w:ilvl w:val="0"/>
                <w:numId w:val="16"/>
              </w:numPr>
              <w:rPr>
                <w:sz w:val="24"/>
                <w:szCs w:val="28"/>
                <w:lang w:eastAsia="ja-JP"/>
              </w:rPr>
            </w:pPr>
            <w:r w:rsidRPr="006755D0">
              <w:rPr>
                <w:sz w:val="24"/>
                <w:szCs w:val="28"/>
                <w:lang w:eastAsia="ja-JP"/>
              </w:rPr>
              <w:t xml:space="preserve">L'Ufficio OSCE per le istituzioni democratiche e </w:t>
            </w:r>
            <w:r w:rsidR="008678F9">
              <w:rPr>
                <w:sz w:val="24"/>
                <w:szCs w:val="28"/>
                <w:lang w:eastAsia="ja-JP"/>
              </w:rPr>
              <w:t>i diritti umani</w:t>
            </w:r>
            <w:r w:rsidRPr="008678F9">
              <w:rPr>
                <w:sz w:val="24"/>
                <w:szCs w:val="28"/>
                <w:lang w:eastAsia="ja-JP"/>
              </w:rPr>
              <w:t xml:space="preserve"> (ODIHR) e la dimensione umana</w:t>
            </w:r>
          </w:p>
          <w:p w14:paraId="465C3B80" w14:textId="2F9C6405" w:rsidR="006755D0" w:rsidRPr="006755D0" w:rsidRDefault="006755D0" w:rsidP="006755D0">
            <w:pPr>
              <w:pStyle w:val="Paragrafoelenco"/>
              <w:numPr>
                <w:ilvl w:val="1"/>
                <w:numId w:val="17"/>
              </w:numPr>
              <w:rPr>
                <w:sz w:val="24"/>
                <w:szCs w:val="28"/>
                <w:lang w:eastAsia="ja-JP"/>
              </w:rPr>
            </w:pPr>
            <w:r w:rsidRPr="006755D0">
              <w:rPr>
                <w:sz w:val="24"/>
                <w:szCs w:val="28"/>
                <w:lang w:eastAsia="ja-JP"/>
              </w:rPr>
              <w:t>La lotta contro le minacce transnazionali</w:t>
            </w:r>
          </w:p>
          <w:p w14:paraId="13D75FE8" w14:textId="7F2B2E56" w:rsidR="006755D0" w:rsidRPr="006755D0" w:rsidRDefault="006755D0" w:rsidP="006755D0">
            <w:pPr>
              <w:pStyle w:val="Paragrafoelenco"/>
              <w:numPr>
                <w:ilvl w:val="1"/>
                <w:numId w:val="17"/>
              </w:numPr>
              <w:rPr>
                <w:sz w:val="24"/>
                <w:szCs w:val="28"/>
                <w:lang w:eastAsia="ja-JP"/>
              </w:rPr>
            </w:pPr>
            <w:r w:rsidRPr="006755D0">
              <w:rPr>
                <w:sz w:val="24"/>
                <w:szCs w:val="28"/>
                <w:lang w:eastAsia="ja-JP"/>
              </w:rPr>
              <w:t>La seconda dimensione dell'OSCE: economica e attività ambientali</w:t>
            </w:r>
          </w:p>
          <w:p w14:paraId="48870A44" w14:textId="5EB36DBB" w:rsidR="006755D0" w:rsidRPr="006755D0" w:rsidRDefault="006755D0" w:rsidP="006755D0">
            <w:pPr>
              <w:pStyle w:val="Paragrafoelenco"/>
              <w:numPr>
                <w:ilvl w:val="1"/>
                <w:numId w:val="16"/>
              </w:numPr>
              <w:rPr>
                <w:sz w:val="24"/>
                <w:szCs w:val="28"/>
                <w:lang w:eastAsia="ja-JP"/>
              </w:rPr>
            </w:pPr>
            <w:r w:rsidRPr="006755D0">
              <w:rPr>
                <w:sz w:val="24"/>
                <w:szCs w:val="28"/>
                <w:lang w:eastAsia="ja-JP"/>
              </w:rPr>
              <w:t>Il partenariato mediterraneo per la cooperazione dell'OSCE</w:t>
            </w:r>
          </w:p>
          <w:p w14:paraId="1F199DCE" w14:textId="35D3DDE3" w:rsidR="006755D0" w:rsidRPr="006755D0" w:rsidRDefault="006755D0" w:rsidP="006755D0">
            <w:pPr>
              <w:pStyle w:val="Paragrafoelenco"/>
              <w:numPr>
                <w:ilvl w:val="1"/>
                <w:numId w:val="16"/>
              </w:numPr>
              <w:rPr>
                <w:sz w:val="24"/>
                <w:szCs w:val="28"/>
                <w:lang w:eastAsia="ja-JP"/>
              </w:rPr>
            </w:pPr>
            <w:r w:rsidRPr="006755D0">
              <w:rPr>
                <w:sz w:val="24"/>
                <w:szCs w:val="28"/>
                <w:lang w:eastAsia="ja-JP"/>
              </w:rPr>
              <w:t>L'Assemblea parlamentare dell'OSCE</w:t>
            </w:r>
          </w:p>
          <w:p w14:paraId="25EF4F03" w14:textId="77777777" w:rsidR="00166B20" w:rsidRDefault="00166B20" w:rsidP="00E5168B">
            <w:pPr>
              <w:pStyle w:val="Titolo2"/>
              <w:rPr>
                <w:rFonts w:asciiTheme="minorHAnsi" w:hAnsiTheme="minorHAnsi"/>
                <w:sz w:val="48"/>
                <w:szCs w:val="48"/>
              </w:rPr>
            </w:pPr>
          </w:p>
          <w:p w14:paraId="57FF3411" w14:textId="77777777" w:rsidR="004B1B5F" w:rsidRDefault="004B1B5F" w:rsidP="00E5168B">
            <w:pPr>
              <w:pStyle w:val="Titolo2"/>
              <w:rPr>
                <w:rFonts w:asciiTheme="minorHAnsi" w:hAnsiTheme="minorHAnsi"/>
                <w:sz w:val="48"/>
                <w:szCs w:val="48"/>
              </w:rPr>
            </w:pPr>
          </w:p>
          <w:p w14:paraId="08AC692D" w14:textId="77777777" w:rsidR="004B1B5F" w:rsidRDefault="004B1B5F" w:rsidP="00E5168B">
            <w:pPr>
              <w:pStyle w:val="Titolo2"/>
              <w:rPr>
                <w:rFonts w:asciiTheme="minorHAnsi" w:hAnsiTheme="minorHAnsi"/>
                <w:sz w:val="48"/>
                <w:szCs w:val="48"/>
              </w:rPr>
            </w:pPr>
          </w:p>
          <w:p w14:paraId="3D92FAF8" w14:textId="77777777" w:rsidR="00A526A6" w:rsidRDefault="00A526A6" w:rsidP="00A526A6">
            <w:pPr>
              <w:pStyle w:val="Titolo2"/>
              <w:rPr>
                <w:rFonts w:asciiTheme="minorHAnsi" w:hAnsiTheme="minorHAnsi"/>
                <w:sz w:val="48"/>
                <w:szCs w:val="48"/>
              </w:rPr>
            </w:pPr>
            <w:r w:rsidRPr="00E5168B">
              <w:rPr>
                <w:rFonts w:asciiTheme="minorHAnsi" w:hAnsiTheme="minorHAnsi"/>
                <w:sz w:val="48"/>
                <w:szCs w:val="48"/>
              </w:rPr>
              <w:t xml:space="preserve">Modalità di </w:t>
            </w:r>
            <w:r>
              <w:rPr>
                <w:rFonts w:asciiTheme="minorHAnsi" w:hAnsiTheme="minorHAnsi"/>
                <w:sz w:val="48"/>
                <w:szCs w:val="48"/>
              </w:rPr>
              <w:t>A</w:t>
            </w:r>
            <w:r w:rsidRPr="00E5168B">
              <w:rPr>
                <w:rFonts w:asciiTheme="minorHAnsi" w:hAnsiTheme="minorHAnsi"/>
                <w:sz w:val="48"/>
                <w:szCs w:val="48"/>
              </w:rPr>
              <w:t>mmissione</w:t>
            </w:r>
          </w:p>
          <w:p w14:paraId="4AB2D4BC" w14:textId="77777777" w:rsidR="00A526A6" w:rsidRDefault="00A526A6" w:rsidP="00A526A6">
            <w:pPr>
              <w:rPr>
                <w:lang w:eastAsia="ja-JP"/>
              </w:rPr>
            </w:pPr>
          </w:p>
          <w:p w14:paraId="49980591" w14:textId="77777777" w:rsidR="00A526A6" w:rsidRDefault="00A526A6" w:rsidP="00A526A6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</w:pP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Il </w:t>
            </w:r>
            <w:r w:rsidRPr="007D3983">
              <w:rPr>
                <w:rFonts w:asciiTheme="minorHAnsi" w:hAnsiTheme="minorHAnsi" w:cs="Calibri"/>
                <w:b/>
                <w:bCs/>
                <w:color w:val="000000"/>
                <w:bdr w:val="none" w:sz="0" w:space="0" w:color="auto" w:frame="1"/>
              </w:rPr>
              <w:t>Centro Universitario per la Formazione sulla Sicurezza - CUFS</w:t>
            </w: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è designato quale Punto di Contatto per il </w:t>
            </w:r>
            <w:r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C</w:t>
            </w: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iclo di </w:t>
            </w:r>
            <w:r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S</w:t>
            </w: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eminari</w:t>
            </w:r>
            <w:r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OSCE</w:t>
            </w: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2023 e potrà segnalare per l’ammissione</w:t>
            </w:r>
            <w:r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alle attività didattiche</w:t>
            </w: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</w:t>
            </w:r>
            <w:r w:rsidRPr="00166B20"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  <w:t>fino a 6 nominativi</w:t>
            </w:r>
            <w:r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,</w:t>
            </w:r>
            <w:r w:rsidRPr="00E5168B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da selezionare tra studenti potenzialmente interessati.</w:t>
            </w:r>
          </w:p>
          <w:p w14:paraId="681A5A46" w14:textId="77777777" w:rsidR="00A526A6" w:rsidRDefault="00A526A6" w:rsidP="00A526A6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242424"/>
              </w:rPr>
            </w:pPr>
          </w:p>
          <w:p w14:paraId="56061E06" w14:textId="77777777" w:rsidR="00A526A6" w:rsidRPr="00166B20" w:rsidRDefault="00A526A6" w:rsidP="00A526A6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242424"/>
                <w:sz w:val="22"/>
                <w:szCs w:val="22"/>
                <w:u w:val="single"/>
              </w:rPr>
            </w:pPr>
            <w:r w:rsidRPr="00166B20">
              <w:rPr>
                <w:rFonts w:asciiTheme="minorHAnsi" w:hAnsiTheme="minorHAnsi" w:cs="Calibri"/>
                <w:b/>
                <w:bCs/>
                <w:color w:val="242424"/>
                <w:u w:val="single"/>
              </w:rPr>
              <w:t>La partecipazione è interamente gratuita</w:t>
            </w:r>
            <w:r w:rsidRPr="00166B20">
              <w:rPr>
                <w:rFonts w:asciiTheme="minorHAnsi" w:hAnsiTheme="minorHAnsi" w:cs="Calibri"/>
                <w:color w:val="242424"/>
                <w:u w:val="single"/>
              </w:rPr>
              <w:t>.</w:t>
            </w:r>
          </w:p>
          <w:p w14:paraId="43BAA9EA" w14:textId="77777777" w:rsidR="00A526A6" w:rsidRPr="00166B20" w:rsidRDefault="00A526A6" w:rsidP="00A526A6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</w:pPr>
          </w:p>
          <w:p w14:paraId="58D726D7" w14:textId="0D315C38" w:rsidR="00905DBC" w:rsidRDefault="00A526A6" w:rsidP="00905DBC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</w:pPr>
            <w:r w:rsidRPr="00166B20"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  <w:t>La selezione,</w:t>
            </w:r>
            <w:r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  <w:t xml:space="preserve"> a giudizio insindacabile </w:t>
            </w:r>
            <w:r w:rsidRPr="00166B20"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  <w:t>del CUFS, avverrà esaminando i CV inviati dagli interessati</w:t>
            </w:r>
            <w:r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  <w:t>,</w:t>
            </w:r>
            <w:r w:rsidRPr="00166B20">
              <w:rPr>
                <w:rFonts w:asciiTheme="minorHAnsi" w:hAnsiTheme="minorHAnsi" w:cs="Calibri"/>
                <w:color w:val="000000"/>
                <w:u w:val="single"/>
                <w:bdr w:val="none" w:sz="0" w:space="0" w:color="auto" w:frame="1"/>
              </w:rPr>
              <w:t xml:space="preserve"> </w:t>
            </w:r>
            <w:r w:rsidRPr="00166B20">
              <w:rPr>
                <w:rFonts w:asciiTheme="minorHAnsi" w:hAnsiTheme="minorHAnsi" w:cs="Calibri"/>
                <w:b/>
                <w:bCs/>
                <w:color w:val="000000"/>
                <w:u w:val="single"/>
                <w:bdr w:val="none" w:sz="0" w:space="0" w:color="auto" w:frame="1"/>
              </w:rPr>
              <w:t>entro e non oltre il giorno 10 Febbraio 2023</w:t>
            </w:r>
            <w:r w:rsidRPr="00166B20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, a</w:t>
            </w:r>
            <w:r w:rsidR="00905DBC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i</w:t>
            </w:r>
            <w:r w:rsidRPr="00166B20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seguent</w:t>
            </w:r>
            <w:r w:rsidR="00905DBC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i</w:t>
            </w:r>
            <w:r w:rsidRPr="00166B20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indirizz</w:t>
            </w:r>
            <w:r w:rsidR="00905DBC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>i</w:t>
            </w:r>
            <w:r w:rsidRPr="00166B20"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  <w:t xml:space="preserve"> mail</w:t>
            </w:r>
          </w:p>
          <w:p w14:paraId="39AB8312" w14:textId="03D02242" w:rsidR="00905DBC" w:rsidRDefault="00905DBC" w:rsidP="00905DBC">
            <w:pPr>
              <w:pStyle w:val="NormaleWeb"/>
              <w:shd w:val="clear" w:color="auto" w:fill="FFFFFF"/>
              <w:rPr>
                <w:rFonts w:ascii="Calibri" w:hAnsi="Calibri" w:cs="Calibri"/>
                <w:color w:val="242424"/>
              </w:rPr>
            </w:pPr>
          </w:p>
          <w:p w14:paraId="5371BE3E" w14:textId="77777777" w:rsidR="001052CD" w:rsidRDefault="001052CD" w:rsidP="00905DBC">
            <w:pPr>
              <w:pStyle w:val="NormaleWeb"/>
              <w:shd w:val="clear" w:color="auto" w:fill="FFFFFF"/>
            </w:pPr>
          </w:p>
          <w:p w14:paraId="62BEF3D9" w14:textId="26E25208" w:rsidR="00905DBC" w:rsidRPr="00905DBC" w:rsidRDefault="00000000" w:rsidP="00905DBC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242424"/>
              </w:rPr>
            </w:pPr>
            <w:hyperlink r:id="rId25" w:history="1">
              <w:r w:rsidR="00905DBC" w:rsidRPr="00905DBC">
                <w:rPr>
                  <w:rStyle w:val="Collegamentoipertestuale"/>
                  <w:rFonts w:asciiTheme="minorHAnsi" w:hAnsiTheme="minorHAnsi" w:cs="Calibri"/>
                </w:rPr>
                <w:t>roberto.mugavero@unirsm.sm</w:t>
              </w:r>
            </w:hyperlink>
          </w:p>
          <w:p w14:paraId="55EE593D" w14:textId="30D884FE" w:rsidR="00905DBC" w:rsidRPr="00905DBC" w:rsidRDefault="00905DBC" w:rsidP="00905DBC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242424"/>
              </w:rPr>
            </w:pPr>
          </w:p>
          <w:p w14:paraId="7D72D591" w14:textId="28A58E08" w:rsidR="00905DBC" w:rsidRPr="00905DBC" w:rsidRDefault="00000000" w:rsidP="00905DBC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242424"/>
              </w:rPr>
            </w:pPr>
            <w:hyperlink r:id="rId26" w:history="1">
              <w:r w:rsidR="00905DBC" w:rsidRPr="00905DBC">
                <w:rPr>
                  <w:rStyle w:val="Collegamentoipertestuale"/>
                  <w:rFonts w:asciiTheme="minorHAnsi" w:hAnsiTheme="minorHAnsi" w:cs="Calibri"/>
                </w:rPr>
                <w:t>elga.marvelli@unirsm.sm</w:t>
              </w:r>
            </w:hyperlink>
          </w:p>
          <w:p w14:paraId="4AD5BA6A" w14:textId="77777777" w:rsidR="00905DBC" w:rsidRDefault="00905DBC" w:rsidP="00905DBC">
            <w:pPr>
              <w:pStyle w:val="NormaleWeb"/>
              <w:shd w:val="clear" w:color="auto" w:fill="FFFFFF"/>
              <w:rPr>
                <w:rFonts w:ascii="Calibri" w:hAnsi="Calibri" w:cs="Calibri"/>
                <w:color w:val="242424"/>
                <w:sz w:val="22"/>
                <w:szCs w:val="22"/>
              </w:rPr>
            </w:pPr>
          </w:p>
          <w:p w14:paraId="68A2B791" w14:textId="1DE41292" w:rsidR="00905DBC" w:rsidRDefault="00905DBC" w:rsidP="00A526A6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000000"/>
                <w:bdr w:val="none" w:sz="0" w:space="0" w:color="auto" w:frame="1"/>
              </w:rPr>
            </w:pPr>
          </w:p>
          <w:p w14:paraId="69FD4FA6" w14:textId="35E595AE" w:rsidR="004B1B5F" w:rsidRDefault="004B1B5F" w:rsidP="00E5168B">
            <w:pPr>
              <w:pStyle w:val="NormaleWeb"/>
              <w:shd w:val="clear" w:color="auto" w:fill="FFFFFF"/>
              <w:rPr>
                <w:rFonts w:asciiTheme="minorHAnsi" w:hAnsiTheme="minorHAnsi" w:cs="Calibri"/>
                <w:color w:val="242424"/>
              </w:rPr>
            </w:pPr>
          </w:p>
          <w:p w14:paraId="7E508CEF" w14:textId="4AAF50ED" w:rsidR="00E5168B" w:rsidRDefault="00E5168B" w:rsidP="00E5168B">
            <w:pPr>
              <w:rPr>
                <w:lang w:eastAsia="ja-JP"/>
              </w:rPr>
            </w:pPr>
          </w:p>
          <w:p w14:paraId="42C074D5" w14:textId="060FB405" w:rsidR="000551B5" w:rsidRDefault="000551B5" w:rsidP="00E5168B">
            <w:pPr>
              <w:rPr>
                <w:lang w:eastAsia="ja-JP"/>
              </w:rPr>
            </w:pPr>
          </w:p>
          <w:p w14:paraId="2379E575" w14:textId="1664717A" w:rsidR="000551B5" w:rsidRDefault="000551B5" w:rsidP="00E5168B">
            <w:pPr>
              <w:rPr>
                <w:lang w:eastAsia="ja-JP"/>
              </w:rPr>
            </w:pPr>
          </w:p>
          <w:p w14:paraId="26622319" w14:textId="77777777" w:rsidR="000551B5" w:rsidRDefault="000551B5" w:rsidP="00E5168B">
            <w:pPr>
              <w:rPr>
                <w:lang w:eastAsia="ja-JP"/>
              </w:rPr>
            </w:pPr>
          </w:p>
          <w:p w14:paraId="3471E021" w14:textId="61D23DB5" w:rsidR="00166B20" w:rsidRPr="00E5168B" w:rsidRDefault="000551B5" w:rsidP="00E5168B">
            <w:pPr>
              <w:rPr>
                <w:lang w:eastAsia="ja-JP"/>
              </w:rPr>
            </w:pPr>
            <w:r>
              <w:rPr>
                <w:lang w:eastAsia="ja-JP"/>
                <w14:ligatures w14:val="standard"/>
              </w:rPr>
              <w:drawing>
                <wp:inline distT="0" distB="0" distL="0" distR="0" wp14:anchorId="5996444F" wp14:editId="33C32E0D">
                  <wp:extent cx="3743325" cy="1371600"/>
                  <wp:effectExtent l="0" t="0" r="0" b="0"/>
                  <wp:docPr id="42" name="Elemento grafico 42" descr="Consiglio di amministrazione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lemento grafico 42" descr="Consiglio di amministrazione con riempimento a tinta unita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pct"/>
            <w:shd w:val="clear" w:color="auto" w:fill="auto"/>
          </w:tcPr>
          <w:p w14:paraId="0FB01F2B" w14:textId="77777777" w:rsidR="003216FB" w:rsidRPr="001151FA" w:rsidRDefault="00A34BEF" w:rsidP="00A34BEF">
            <w:pPr>
              <w:spacing w:line="240" w:lineRule="auto"/>
              <w:jc w:val="right"/>
            </w:pPr>
            <w:r w:rsidRPr="001151FA">
              <w:rPr>
                <w:lang w:bidi="it-IT"/>
              </w:rPr>
              <w:lastRenderedPageBreak/>
              <w:drawing>
                <wp:inline distT="0" distB="0" distL="0" distR="0" wp14:anchorId="2B09B554" wp14:editId="2BF1384A">
                  <wp:extent cx="3267075" cy="4181475"/>
                  <wp:effectExtent l="0" t="0" r="0" b="0"/>
                  <wp:docPr id="17" name="Immagine 17" descr="Aula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 descr="Aula cont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EF" w:rsidRPr="001151FA" w14:paraId="2936C47A" w14:textId="77777777" w:rsidTr="00A34BEF">
        <w:trPr>
          <w:trHeight w:val="3744"/>
        </w:trPr>
        <w:tc>
          <w:tcPr>
            <w:tcW w:w="5000" w:type="pct"/>
            <w:gridSpan w:val="2"/>
            <w:vAlign w:val="center"/>
          </w:tcPr>
          <w:p w14:paraId="423292CE" w14:textId="32F6F18B" w:rsidR="00A34BEF" w:rsidRPr="001151FA" w:rsidRDefault="00A34BEF" w:rsidP="008678F9">
            <w:pPr>
              <w:spacing w:line="240" w:lineRule="auto"/>
            </w:pPr>
          </w:p>
        </w:tc>
      </w:tr>
    </w:tbl>
    <w:p w14:paraId="351C356B" w14:textId="724D327E" w:rsidR="00ED7C90" w:rsidRPr="001151FA" w:rsidRDefault="0021765F" w:rsidP="00166B20">
      <w:pPr>
        <w:rPr>
          <w:sz w:val="10"/>
        </w:rPr>
      </w:pPr>
      <w:r>
        <w:rPr>
          <w:sz w:val="10"/>
          <w14:ligatures w14:val="standard"/>
        </w:rPr>
        <w:drawing>
          <wp:inline distT="0" distB="0" distL="0" distR="0" wp14:anchorId="16970589" wp14:editId="724287C8">
            <wp:extent cx="6827520" cy="4551680"/>
            <wp:effectExtent l="0" t="0" r="0" b="1270"/>
            <wp:docPr id="10" name="Immagine 10" descr="Colleghi che si abbracc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Colleghi che si abbracciano"/>
                    <pic:cNvPicPr/>
                  </pic:nvPicPr>
                  <pic:blipFill>
                    <a:blip r:embed="rId3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455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D7C90" w:rsidRPr="001151FA" w:rsidSect="008F4E0A">
      <w:headerReference w:type="first" r:id="rId32"/>
      <w:footerReference w:type="first" r:id="rId33"/>
      <w:pgSz w:w="11906" w:h="16838" w:code="9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F0DC" w14:textId="77777777" w:rsidR="00722FE6" w:rsidRDefault="00722FE6" w:rsidP="00FC4660">
      <w:r>
        <w:separator/>
      </w:r>
    </w:p>
  </w:endnote>
  <w:endnote w:type="continuationSeparator" w:id="0">
    <w:p w14:paraId="7DFFB44C" w14:textId="77777777" w:rsidR="00722FE6" w:rsidRDefault="00722FE6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3133754"/>
      <w:docPartObj>
        <w:docPartGallery w:val="Page Numbers (Bottom of Page)"/>
        <w:docPartUnique/>
      </w:docPartObj>
    </w:sdtPr>
    <w:sdtContent>
      <w:p w14:paraId="78C5862F" w14:textId="5EF5891D" w:rsidR="008678F9" w:rsidRDefault="008678F9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B1F247" w14:textId="5A6F3EB5" w:rsidR="004B1B5F" w:rsidRDefault="004B1B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B0F35" w14:textId="77777777" w:rsidR="00CD7C82" w:rsidRDefault="00CD7C82" w:rsidP="00CD7C82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C729" w14:textId="77777777" w:rsidR="00CD7C82" w:rsidRDefault="00CD7C82" w:rsidP="00CD7C82">
    <w:pPr>
      <w:pStyle w:val="Pidipagina"/>
      <w:jc w:val="center"/>
    </w:pPr>
    <w:r>
      <w:rPr>
        <w:noProof w:val="0"/>
        <w:lang w:bidi="it-IT"/>
      </w:rPr>
      <w:fldChar w:fldCharType="begin"/>
    </w:r>
    <w:r>
      <w:rPr>
        <w:lang w:bidi="it-IT"/>
      </w:rPr>
      <w:instrText xml:space="preserve"> PAGE   \* MERGEFORMAT </w:instrText>
    </w:r>
    <w:r>
      <w:rPr>
        <w:noProof w:val="0"/>
        <w:lang w:bidi="it-IT"/>
      </w:rPr>
      <w:fldChar w:fldCharType="separate"/>
    </w:r>
    <w:r w:rsidR="00D378BC">
      <w:rPr>
        <w:lang w:bidi="it-IT"/>
      </w:rPr>
      <w:t>2</w:t>
    </w:r>
    <w:r>
      <w:rPr>
        <w:lang w:bidi="it-I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ED73" w14:textId="77777777" w:rsidR="00D41685" w:rsidRDefault="00D41685" w:rsidP="00CD7C82">
    <w:pPr>
      <w:pStyle w:val="Pidipagina"/>
      <w:jc w:val="center"/>
    </w:pPr>
    <w:r>
      <w:rPr>
        <w:noProof w:val="0"/>
        <w:lang w:bidi="it-IT"/>
      </w:rPr>
      <w:fldChar w:fldCharType="begin"/>
    </w:r>
    <w:r>
      <w:rPr>
        <w:lang w:bidi="it-IT"/>
      </w:rPr>
      <w:instrText xml:space="preserve"> PAGE   \* MERGEFORMAT </w:instrText>
    </w:r>
    <w:r>
      <w:rPr>
        <w:noProof w:val="0"/>
        <w:lang w:bidi="it-IT"/>
      </w:rPr>
      <w:fldChar w:fldCharType="separate"/>
    </w:r>
    <w:r w:rsidR="00D378BC">
      <w:rPr>
        <w:lang w:bidi="it-IT"/>
      </w:rPr>
      <w:t>3</w:t>
    </w:r>
    <w:r>
      <w:rPr>
        <w:lang w:bidi="it-I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F52F" w14:textId="77777777" w:rsidR="00D41685" w:rsidRDefault="00D41685" w:rsidP="00CD7C82">
    <w:pPr>
      <w:pStyle w:val="Pidipagina"/>
      <w:jc w:val="center"/>
    </w:pPr>
    <w:r>
      <w:rPr>
        <w:noProof w:val="0"/>
        <w:lang w:bidi="it-IT"/>
      </w:rPr>
      <w:fldChar w:fldCharType="begin"/>
    </w:r>
    <w:r>
      <w:rPr>
        <w:lang w:bidi="it-IT"/>
      </w:rPr>
      <w:instrText xml:space="preserve"> PAGE   \* MERGEFORMAT </w:instrText>
    </w:r>
    <w:r>
      <w:rPr>
        <w:noProof w:val="0"/>
        <w:lang w:bidi="it-IT"/>
      </w:rPr>
      <w:fldChar w:fldCharType="separate"/>
    </w:r>
    <w:r w:rsidR="00D378BC">
      <w:rPr>
        <w:lang w:bidi="it-IT"/>
      </w:rPr>
      <w:t>4</w:t>
    </w:r>
    <w:r>
      <w:rPr>
        <w:lang w:bidi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7467B" w14:textId="77777777" w:rsidR="00722FE6" w:rsidRDefault="00722FE6" w:rsidP="00FC4660">
      <w:r>
        <w:separator/>
      </w:r>
    </w:p>
  </w:footnote>
  <w:footnote w:type="continuationSeparator" w:id="0">
    <w:p w14:paraId="57110B98" w14:textId="77777777" w:rsidR="00722FE6" w:rsidRDefault="00722FE6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14CC" w14:textId="77777777" w:rsidR="00204221" w:rsidRDefault="00194E79">
    <w:pPr>
      <w:pStyle w:val="Intestazione"/>
    </w:pPr>
    <w:r>
      <w:rPr>
        <w:lang w:bidi="it-IT"/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06E3CC2" wp14:editId="101DA6EF">
              <wp:simplePos x="0" y="0"/>
              <wp:positionH relativeFrom="column">
                <wp:posOffset>-228600</wp:posOffset>
              </wp:positionH>
              <wp:positionV relativeFrom="paragraph">
                <wp:posOffset>-177165</wp:posOffset>
              </wp:positionV>
              <wp:extent cx="7406640" cy="9757264"/>
              <wp:effectExtent l="0" t="0" r="3810" b="0"/>
              <wp:wrapNone/>
              <wp:docPr id="46" name="Gruppo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6640" cy="9757264"/>
                        <a:chOff x="0" y="0"/>
                        <a:chExt cx="7589520" cy="9757264"/>
                      </a:xfrm>
                    </wpg:grpSpPr>
                    <wps:wsp>
                      <wps:cNvPr id="3" name="Rettangolo 2" descr="Sezione in alto a sinistra"/>
                      <wps:cNvSpPr/>
                      <wps:spPr>
                        <a:xfrm>
                          <a:off x="0" y="2637693"/>
                          <a:ext cx="265176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C71B3" w14:textId="77777777" w:rsidR="00C7436A" w:rsidRPr="00C7436A" w:rsidRDefault="00C7436A" w:rsidP="00C7436A">
                            <w:pPr>
                              <w:pStyle w:val="Numer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bidi="it-IT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ttangolo 1" descr="immagine edificio universitario"/>
                      <wps:cNvSpPr/>
                      <wps:spPr>
                        <a:xfrm>
                          <a:off x="0" y="320040"/>
                          <a:ext cx="731520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ttangolo 11" descr="Sezione centrale"/>
                      <wps:cNvSpPr/>
                      <wps:spPr>
                        <a:xfrm>
                          <a:off x="2708028" y="4964723"/>
                          <a:ext cx="265176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C94E3" w14:textId="77777777" w:rsidR="00C7436A" w:rsidRPr="00C7436A" w:rsidRDefault="00C7436A" w:rsidP="00A34BEF">
                            <w:pPr>
                              <w:pStyle w:val="Numero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436A">
                              <w:rPr>
                                <w:b/>
                                <w:color w:val="000000" w:themeColor="text1"/>
                                <w:lang w:bidi="it-IT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ttangolo 32" descr="Sezione in basso a sinistra"/>
                      <wps:cNvSpPr/>
                      <wps:spPr>
                        <a:xfrm>
                          <a:off x="0" y="7379824"/>
                          <a:ext cx="265176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B1E01" w14:textId="77777777" w:rsidR="00C7436A" w:rsidRPr="00C7436A" w:rsidRDefault="00C7436A" w:rsidP="00A34BEF">
                            <w:pPr>
                              <w:pStyle w:val="Numero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bidi="it-IT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uppo 35" descr="Immagine contrassegno in alto a sinistra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Triangolo a destra 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ttangolo 25"/>
                        <wps:cNvSpPr/>
                        <wps:spPr>
                          <a:xfrm>
                            <a:off x="0" y="9144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riangolo a destra 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riangolo a destra 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4" name="Immagine 1" descr="Logo" title="Logo aziendale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5280" y="468630"/>
                          <a:ext cx="731520" cy="6305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5" name="Gruppo 45" descr="Banner di benvenuto a destra"/>
                      <wpg:cNvGrpSpPr/>
                      <wpg:grpSpPr>
                        <a:xfrm>
                          <a:off x="5433110" y="933472"/>
                          <a:ext cx="2156410" cy="5555450"/>
                          <a:chOff x="-53290" y="19072"/>
                          <a:chExt cx="2156410" cy="5555450"/>
                        </a:xfrm>
                      </wpg:grpSpPr>
                      <wps:wsp>
                        <wps:cNvPr id="16" name="Triangolo a destra 16"/>
                        <wps:cNvSpPr/>
                        <wps:spPr>
                          <a:xfrm>
                            <a:off x="1828800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Diagramma di flusso: Input manuale 9"/>
                        <wps:cNvSpPr/>
                        <wps:spPr>
                          <a:xfrm flipV="1">
                            <a:off x="-52773" y="975094"/>
                            <a:ext cx="2110067" cy="314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riangolo a destra 36"/>
                        <wps:cNvSpPr/>
                        <wps:spPr>
                          <a:xfrm>
                            <a:off x="-527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riangolo a destra 44"/>
                        <wps:cNvSpPr/>
                        <wps:spPr>
                          <a:xfrm flipH="1" flipV="1">
                            <a:off x="-53290" y="4112208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E3CC2" id="Gruppo 46" o:spid="_x0000_s1026" alt="&quot;&quot;" style="position:absolute;left:0;text-align:left;margin-left:-18pt;margin-top:-13.95pt;width:583.2pt;height:768.3pt;z-index:251714560;mso-width-relative:margin;mso-height-relative:margin" coordsize="75895,9757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oAHSDi36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">
              <v:rect id="Rettangolo 2" o:spid="_x0000_s1027" alt="Sezione in alto a sinistra" style="position:absolute;top:26376;width:2651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" fillcolor="#00aeef [3204]" stroked="f" strokeweight="1pt">
                <v:textbox>
                  <w:txbxContent>
                    <w:p w14:paraId="579C71B3" w14:textId="77777777" w:rsidR="00C7436A" w:rsidRPr="00C7436A" w:rsidRDefault="00C7436A" w:rsidP="00C7436A">
                      <w:pPr>
                        <w:pStyle w:val="Numer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bidi="it-IT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rect>
              <v:rect id="Rettangolo 1" o:spid="_x0000_s1028" alt="immagine edificio universitario" style="position:absolute;top:3200;width:73152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" stroked="f" strokeweight="1pt">
                <v:fill r:id="rId3" o:title="immagine edificio universitario" recolor="t" rotate="t" type="frame"/>
              </v:rect>
              <v:rect id="Rettangolo 11" o:spid="_x0000_s1029" alt="Sezione centrale" style="position:absolute;left:27080;top:49647;width:26517;height:2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" fillcolor="#666972 [1614]" stroked="f" strokeweight="1pt">
                <v:textbox inset=",0">
                  <w:txbxContent>
                    <w:p w14:paraId="738C94E3" w14:textId="77777777" w:rsidR="00C7436A" w:rsidRPr="00C7436A" w:rsidRDefault="00C7436A" w:rsidP="00A34BEF">
                      <w:pPr>
                        <w:pStyle w:val="Numero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C7436A">
                        <w:rPr>
                          <w:b/>
                          <w:color w:val="000000" w:themeColor="text1"/>
                          <w:lang w:bidi="it-IT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rect>
              <v:rect id="Rettangolo 32" o:spid="_x0000_s1030" alt="Sezione in basso a sinistra" style="position:absolute;top:73798;width:26517;height:2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rT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" fillcolor="#00aeef [3204]" stroked="f" strokeweight="1pt">
                <v:textbox>
                  <w:txbxContent>
                    <w:p w14:paraId="641B1E01" w14:textId="77777777" w:rsidR="00C7436A" w:rsidRPr="00C7436A" w:rsidRDefault="00C7436A" w:rsidP="00A34BEF">
                      <w:pPr>
                        <w:pStyle w:val="Numero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bidi="it-IT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  <v:group id="Gruppo 35" o:spid="_x0000_s1031" alt="Immagine contrassegno in alto a sinistra" style="position:absolute;width:16687;height:23241" coordsize="16687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olo a destra 28" o:spid="_x0000_s1032" type="#_x0000_t6" style="position:absolute;left:13944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Ta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" fillcolor="black [3213]" stroked="f" strokeweight="1pt"/>
                <v:rect id="Rettangolo 25" o:spid="_x0000_s1033" style="position:absolute;top:914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4551 [3215]" stroked="f" strokeweight="1pt"/>
                <v:shape id="Triangolo a destra 26" o:spid="_x0000_s1034" type="#_x0000_t6" style="position:absolute;top:19126;width:7315;height:41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" fillcolor="#454551 [3215]" stroked="f" strokeweight="1pt"/>
                <v:shape id="Triangolo a destra 27" o:spid="_x0000_s1035" type="#_x0000_t6" style="position:absolute;left:7315;top:19126;width:7315;height:411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" fillcolor="#454551 [3215]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36" type="#_x0000_t75" alt="Logo" style="position:absolute;left:3352;top:4686;width:7316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">
                <v:imagedata r:id="rId4" o:title="Logo" recolortarget="#004d6a [1444]"/>
              </v:shape>
              <v:group id="Gruppo 45" o:spid="_x0000_s1037" alt="Banner di benvenuto a destra" style="position:absolute;left:54331;top:9334;width:21564;height:55555" coordorigin="-532,190" coordsize="21564,5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Triangolo a destra 16" o:spid="_x0000_s1038" type="#_x0000_t6" style="position:absolute;left:18288;top:6705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" fillcolor="black [3213]" stroked="f" strokeweight="1pt"/>
                <v:rect id="Diagramma di flusso: Input manuale 9" o:spid="_x0000_s1039" style="position:absolute;left:-527;top:9750;width:21099;height:3142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" fillcolor="#00aeef [3204]" stroked="f" strokeweight="1pt"/>
                <v:shape id="Triangolo a destra 36" o:spid="_x0000_s1040" type="#_x0000_t6" style="position:absolute;left:-527;top:190;width:210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" fillcolor="#00aeef [3204]" stroked="f" strokeweight="1pt"/>
                <v:shape id="Triangolo a destra 44" o:spid="_x0000_s1041" type="#_x0000_t6" style="position:absolute;left:-532;top:41122;width:21081;height:14623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" fillcolor="#00aeef [3204]" stroked="f" strokeweight="1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CE2F0" w14:textId="77777777" w:rsidR="00CD7C82" w:rsidRDefault="00194E79">
    <w:pPr>
      <w:pStyle w:val="Intestazione"/>
    </w:pPr>
    <w:r>
      <w:rPr>
        <w:lang w:bidi="it-IT"/>
        <w14:ligatures w14:val="standard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C99EB1A" wp14:editId="17DD1AD7">
              <wp:simplePos x="0" y="0"/>
              <wp:positionH relativeFrom="column">
                <wp:posOffset>-457200</wp:posOffset>
              </wp:positionH>
              <wp:positionV relativeFrom="paragraph">
                <wp:posOffset>-48689</wp:posOffset>
              </wp:positionV>
              <wp:extent cx="7589520" cy="4572000"/>
              <wp:effectExtent l="0" t="0" r="0" b="0"/>
              <wp:wrapNone/>
              <wp:docPr id="47" name="Gruppo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4572000"/>
                        <a:chOff x="0" y="0"/>
                        <a:chExt cx="7772400" cy="4572000"/>
                      </a:xfrm>
                    </wpg:grpSpPr>
                    <wps:wsp>
                      <wps:cNvPr id="23" name="Triangolo a destra 23" descr="triangolo in evidenza a sinistra"/>
                      <wps:cNvSpPr/>
                      <wps:spPr>
                        <a:xfrm flipH="1">
                          <a:off x="0" y="1950720"/>
                          <a:ext cx="274320" cy="3480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riangolo a destra 20" descr="triangolo in evidenza a destra"/>
                      <wps:cNvSpPr/>
                      <wps:spPr>
                        <a:xfrm>
                          <a:off x="7498080" y="3291840"/>
                          <a:ext cx="274320" cy="3480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ttangolo 18" descr="sedie allineate alla parete"/>
                      <wps:cNvSpPr/>
                      <wps:spPr>
                        <a:xfrm>
                          <a:off x="228600" y="0"/>
                          <a:ext cx="73152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ttangolo 15"/>
                      <wps:cNvSpPr/>
                      <wps:spPr>
                        <a:xfrm>
                          <a:off x="0" y="2301240"/>
                          <a:ext cx="4937560" cy="118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ttangolo 19"/>
                      <wps:cNvSpPr/>
                      <wps:spPr>
                        <a:xfrm>
                          <a:off x="2103120" y="3627120"/>
                          <a:ext cx="5669280" cy="822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E4D3B4" id="Gruppo 47" o:spid="_x0000_s1026" alt="&quot;&quot;" style="position:absolute;margin-left:-36pt;margin-top:-3.85pt;width:597.6pt;height:5in;z-index:251685888;mso-width-relative:margin;mso-height-relative:margin" coordsize="77724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olo a destra 23" o:spid="_x0000_s1027" type="#_x0000_t6" alt="triangolo in evidenza a sinistra" style="position:absolute;top:19507;width:2743;height:34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" fillcolor="black [3213]" stroked="f" strokeweight="1pt"/>
              <v:shape id="Triangolo a destra 20" o:spid="_x0000_s1028" type="#_x0000_t6" alt="triangolo in evidenza a destra" style="position:absolute;left:74980;top:32918;width:2744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jc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" fillcolor="black [3213]" stroked="f" strokeweight="1pt"/>
              <v:rect id="Rettangolo 18" o:spid="_x0000_s1029" alt="sedie allineate alla parete" style="position:absolute;left:2286;width:73152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" stroked="f" strokeweight="1pt">
                <v:fill r:id="rId2" o:title="sedie allineate alla parete" recolor="t" rotate="t" type="frame"/>
              </v:rect>
              <v:rect id="Rettangolo 15" o:spid="_x0000_s1030" style="position:absolute;top:23012;width:49375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 fillcolor="#00aeef [3204]" stroked="f" strokeweight="1pt"/>
              <v:rect id="Rettangolo 19" o:spid="_x0000_s1031" style="position:absolute;left:21031;top:36271;width:56693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" fillcolor="#00aeef [3204]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13F7D" w14:textId="77777777" w:rsidR="00CD7C82" w:rsidRDefault="00194E79">
    <w:pPr>
      <w:pStyle w:val="Intestazione"/>
    </w:pPr>
    <w:r>
      <w:rPr>
        <w:lang w:bidi="it-IT"/>
        <w14:ligatures w14:val="standard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85B6E25" wp14:editId="069D3239">
              <wp:simplePos x="0" y="0"/>
              <wp:positionH relativeFrom="column">
                <wp:posOffset>-228600</wp:posOffset>
              </wp:positionH>
              <wp:positionV relativeFrom="paragraph">
                <wp:posOffset>-274320</wp:posOffset>
              </wp:positionV>
              <wp:extent cx="7086600" cy="4343400"/>
              <wp:effectExtent l="0" t="0" r="0" b="0"/>
              <wp:wrapNone/>
              <wp:docPr id="48" name="Gruppo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600" cy="4343400"/>
                        <a:chOff x="0" y="0"/>
                        <a:chExt cx="7315200" cy="4343400"/>
                      </a:xfrm>
                    </wpg:grpSpPr>
                    <wps:wsp>
                      <wps:cNvPr id="24" name="Triangolo a destra 24"/>
                      <wps:cNvSpPr/>
                      <wps:spPr>
                        <a:xfrm>
                          <a:off x="3291840" y="0"/>
                          <a:ext cx="274320" cy="3480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ttangolo 22" descr="lastricato universitario con bandiere lungo il percorso"/>
                      <wps:cNvSpPr/>
                      <wps:spPr>
                        <a:xfrm>
                          <a:off x="0" y="228600"/>
                          <a:ext cx="7315200" cy="41148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F0236" w14:textId="77777777" w:rsidR="00CD7C82" w:rsidRDefault="00CD7C82" w:rsidP="00CD7C82">
                            <w:pPr>
                              <w:jc w:val="center"/>
                            </w:pPr>
                            <w:r>
                              <w:rPr>
                                <w:lang w:bidi="it-IT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ttangolo 21" descr="blocco di colori sfumati"/>
                      <wps:cNvSpPr/>
                      <wps:spPr>
                        <a:xfrm>
                          <a:off x="0" y="0"/>
                          <a:ext cx="3291840" cy="434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">
                              <a:schemeClr val="accent1"/>
                            </a:gs>
                            <a:gs pos="61000">
                              <a:schemeClr val="accent1">
                                <a:alpha val="50000"/>
                              </a:schemeClr>
                            </a:gs>
                            <a:gs pos="100000">
                              <a:schemeClr val="accent1">
                                <a:alpha val="1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" name="Gruppo 7"/>
                      <wpg:cNvGrpSpPr/>
                      <wpg:grpSpPr>
                        <a:xfrm>
                          <a:off x="228600" y="426720"/>
                          <a:ext cx="587022" cy="548640"/>
                          <a:chOff x="0" y="0"/>
                          <a:chExt cx="587022" cy="548640"/>
                        </a:xfrm>
                      </wpg:grpSpPr>
                      <wps:wsp>
                        <wps:cNvPr id="5" name="Connettore diritto 5"/>
                        <wps:cNvCnPr/>
                        <wps:spPr>
                          <a:xfrm flipH="1" flipV="1">
                            <a:off x="0" y="18585"/>
                            <a:ext cx="58702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ttore diritto 6"/>
                        <wps:cNvCnPr/>
                        <wps:spPr>
                          <a:xfrm rot="10800000">
                            <a:off x="0" y="0"/>
                            <a:ext cx="0" cy="54864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" name="Gruppo 8"/>
                      <wpg:cNvGrpSpPr/>
                      <wpg:grpSpPr>
                        <a:xfrm rot="10800000">
                          <a:off x="2438400" y="3566160"/>
                          <a:ext cx="585216" cy="548640"/>
                          <a:chOff x="0" y="0"/>
                          <a:chExt cx="587022" cy="548640"/>
                        </a:xfrm>
                      </wpg:grpSpPr>
                      <wps:wsp>
                        <wps:cNvPr id="12" name="Connettore diritto 12"/>
                        <wps:cNvCnPr/>
                        <wps:spPr>
                          <a:xfrm flipH="1" flipV="1">
                            <a:off x="0" y="18585"/>
                            <a:ext cx="58702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ttore diritto 13"/>
                        <wps:cNvCnPr/>
                        <wps:spPr>
                          <a:xfrm rot="10800000">
                            <a:off x="0" y="0"/>
                            <a:ext cx="0" cy="54864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5B6E25" id="Gruppo 48" o:spid="_x0000_s1042" alt="&quot;&quot;" style="position:absolute;left:0;text-align:left;margin-left:-18pt;margin-top:-21.6pt;width:558pt;height:342pt;z-index:251700224;mso-width-relative:margin" coordsize="73152,4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olo a destra 24" o:spid="_x0000_s1043" type="#_x0000_t6" style="position:absolute;left:32918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" fillcolor="black [3213]" stroked="f" strokeweight="1pt"/>
              <v:rect id="Rettangolo 22" o:spid="_x0000_s1044" alt="lastricato universitario con bandiere lungo il percorso" style="position:absolute;top:2286;width:73152;height:41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" stroked="f" strokeweight="1pt">
                <v:fill r:id="rId2" o:title="lastricato universitario con bandiere lungo il percorso" recolor="t" rotate="t" type="frame"/>
                <v:textbox>
                  <w:txbxContent>
                    <w:p w14:paraId="60BF0236" w14:textId="77777777" w:rsidR="00CD7C82" w:rsidRDefault="00CD7C82" w:rsidP="00CD7C82">
                      <w:pPr>
                        <w:jc w:val="center"/>
                      </w:pPr>
                      <w:r>
                        <w:rPr>
                          <w:lang w:bidi="it-IT"/>
                        </w:rPr>
                        <w:t>4.</w:t>
                      </w:r>
                    </w:p>
                  </w:txbxContent>
                </v:textbox>
              </v:rect>
              <v:rect id="Rettangolo 21" o:spid="_x0000_s1045" alt="blocco di colori sfumati" style="position:absolute;width:32918;height:4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" fillcolor="#00aeef [3204]" stroked="f" strokeweight="1pt">
                <v:fill opacity="6553f" color2="#00aeef [3204]" rotate="t" focus="10%" type="gradient"/>
              </v:rect>
              <v:group id="Gruppo 7" o:spid="_x0000_s1046" style="position:absolute;left:2286;top:4267;width:5870;height:5486" coordsize="5870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nettore diritto 5" o:spid="_x0000_s1047" style="position:absolute;flip:x y;visibility:visible;mso-wrap-style:square" from="0,185" to="5870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" strokecolor="black [3213]" strokeweight="3pt">
                  <v:stroke joinstyle="miter"/>
                </v:line>
                <v:line id="Connettore diritto 6" o:spid="_x0000_s1048" style="position:absolute;rotation:180;visibility:visible;mso-wrap-style:square" from="0,0" to="0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" strokecolor="black [3213]" strokeweight="3pt">
                  <v:stroke joinstyle="miter"/>
                </v:line>
              </v:group>
              <v:group id="Gruppo 8" o:spid="_x0000_s1049" style="position:absolute;left:24384;top:35661;width:5852;height:5487;rotation:180" coordsize="5870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<v:line id="Connettore diritto 12" o:spid="_x0000_s1050" style="position:absolute;flip:x y;visibility:visible;mso-wrap-style:square" from="0,185" to="5870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" strokecolor="black [3213]" strokeweight="3pt">
                  <v:stroke joinstyle="miter"/>
                </v:line>
                <v:line id="Connettore diritto 13" o:spid="_x0000_s1051" style="position:absolute;rotation:180;visibility:visible;mso-wrap-style:square" from="0,0" to="0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" strokecolor="black [3213]" strokeweight="3pt">
                  <v:stroke joinstyle="miter"/>
                </v:lin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61BA" w14:textId="77777777" w:rsidR="00CD7C82" w:rsidRDefault="00CD7C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2EB"/>
      </v:shape>
    </w:pict>
  </w:numPicBullet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1179033F"/>
    <w:multiLevelType w:val="hybridMultilevel"/>
    <w:tmpl w:val="271EF14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6980DB98">
      <w:numFmt w:val="bullet"/>
      <w:lvlText w:val="-"/>
      <w:lvlJc w:val="left"/>
      <w:pPr>
        <w:ind w:left="1440" w:hanging="360"/>
      </w:pPr>
      <w:rPr>
        <w:rFonts w:ascii="Palatino Linotype" w:eastAsia="Times New Roman" w:hAnsi="Palatino Linotype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F45F6"/>
    <w:multiLevelType w:val="hybridMultilevel"/>
    <w:tmpl w:val="01F6B11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00BFB"/>
    <w:multiLevelType w:val="hybridMultilevel"/>
    <w:tmpl w:val="75EEC5A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2" w:tplc="690C8A64">
      <w:numFmt w:val="bullet"/>
      <w:lvlText w:val="•"/>
      <w:lvlJc w:val="left"/>
      <w:pPr>
        <w:ind w:left="2160" w:hanging="360"/>
      </w:pPr>
      <w:rPr>
        <w:rFonts w:ascii="Palatino Linotype" w:eastAsia="Times New Roman" w:hAnsi="Palatino Linotype" w:cs="Aria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067557">
    <w:abstractNumId w:val="9"/>
  </w:num>
  <w:num w:numId="2" w16cid:durableId="1982415622">
    <w:abstractNumId w:val="9"/>
    <w:lvlOverride w:ilvl="0">
      <w:startOverride w:val="1"/>
    </w:lvlOverride>
  </w:num>
  <w:num w:numId="3" w16cid:durableId="2587528">
    <w:abstractNumId w:val="9"/>
    <w:lvlOverride w:ilvl="0">
      <w:startOverride w:val="1"/>
    </w:lvlOverride>
  </w:num>
  <w:num w:numId="4" w16cid:durableId="463084177">
    <w:abstractNumId w:val="8"/>
  </w:num>
  <w:num w:numId="5" w16cid:durableId="1998417674">
    <w:abstractNumId w:val="9"/>
    <w:lvlOverride w:ilvl="0">
      <w:startOverride w:val="1"/>
    </w:lvlOverride>
  </w:num>
  <w:num w:numId="6" w16cid:durableId="1606880933">
    <w:abstractNumId w:val="7"/>
  </w:num>
  <w:num w:numId="7" w16cid:durableId="847332940">
    <w:abstractNumId w:val="6"/>
  </w:num>
  <w:num w:numId="8" w16cid:durableId="1684086668">
    <w:abstractNumId w:val="5"/>
  </w:num>
  <w:num w:numId="9" w16cid:durableId="1619871842">
    <w:abstractNumId w:val="4"/>
  </w:num>
  <w:num w:numId="10" w16cid:durableId="760031105">
    <w:abstractNumId w:val="3"/>
  </w:num>
  <w:num w:numId="11" w16cid:durableId="191189255">
    <w:abstractNumId w:val="2"/>
  </w:num>
  <w:num w:numId="12" w16cid:durableId="337462807">
    <w:abstractNumId w:val="1"/>
  </w:num>
  <w:num w:numId="13" w16cid:durableId="510409888">
    <w:abstractNumId w:val="0"/>
  </w:num>
  <w:num w:numId="14" w16cid:durableId="1850751225">
    <w:abstractNumId w:val="12"/>
  </w:num>
  <w:num w:numId="15" w16cid:durableId="618030320">
    <w:abstractNumId w:val="10"/>
  </w:num>
  <w:num w:numId="16" w16cid:durableId="99300036">
    <w:abstractNumId w:val="13"/>
  </w:num>
  <w:num w:numId="17" w16cid:durableId="13046513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F8"/>
    <w:rsid w:val="00016C11"/>
    <w:rsid w:val="000425F6"/>
    <w:rsid w:val="00045996"/>
    <w:rsid w:val="000551B5"/>
    <w:rsid w:val="00075279"/>
    <w:rsid w:val="00090715"/>
    <w:rsid w:val="00095EA6"/>
    <w:rsid w:val="000B769D"/>
    <w:rsid w:val="000C797E"/>
    <w:rsid w:val="000D4B18"/>
    <w:rsid w:val="000F042E"/>
    <w:rsid w:val="00101CD1"/>
    <w:rsid w:val="001052CD"/>
    <w:rsid w:val="001122FB"/>
    <w:rsid w:val="001151FA"/>
    <w:rsid w:val="00132E61"/>
    <w:rsid w:val="00166B20"/>
    <w:rsid w:val="00170045"/>
    <w:rsid w:val="0018477D"/>
    <w:rsid w:val="001917E7"/>
    <w:rsid w:val="00194E79"/>
    <w:rsid w:val="001A7F0F"/>
    <w:rsid w:val="001E1F38"/>
    <w:rsid w:val="00204221"/>
    <w:rsid w:val="0021765F"/>
    <w:rsid w:val="0022572E"/>
    <w:rsid w:val="00274500"/>
    <w:rsid w:val="00281F26"/>
    <w:rsid w:val="00283665"/>
    <w:rsid w:val="00290BE3"/>
    <w:rsid w:val="00291E11"/>
    <w:rsid w:val="002B6A93"/>
    <w:rsid w:val="002C38AB"/>
    <w:rsid w:val="002F5ECB"/>
    <w:rsid w:val="003216FB"/>
    <w:rsid w:val="003309C2"/>
    <w:rsid w:val="003535FD"/>
    <w:rsid w:val="00356321"/>
    <w:rsid w:val="0036314B"/>
    <w:rsid w:val="00363682"/>
    <w:rsid w:val="0037743C"/>
    <w:rsid w:val="00380ECB"/>
    <w:rsid w:val="003874C4"/>
    <w:rsid w:val="00397BC7"/>
    <w:rsid w:val="003A43A6"/>
    <w:rsid w:val="003B58D8"/>
    <w:rsid w:val="003E1E9B"/>
    <w:rsid w:val="003F5C9F"/>
    <w:rsid w:val="00425687"/>
    <w:rsid w:val="004B1B5F"/>
    <w:rsid w:val="004B397B"/>
    <w:rsid w:val="00501977"/>
    <w:rsid w:val="0051286B"/>
    <w:rsid w:val="00520496"/>
    <w:rsid w:val="00532B6F"/>
    <w:rsid w:val="005462BB"/>
    <w:rsid w:val="00555FE1"/>
    <w:rsid w:val="00571F33"/>
    <w:rsid w:val="00576AB0"/>
    <w:rsid w:val="00597731"/>
    <w:rsid w:val="005A1B15"/>
    <w:rsid w:val="005B52F9"/>
    <w:rsid w:val="005D157A"/>
    <w:rsid w:val="005F496D"/>
    <w:rsid w:val="00632BB1"/>
    <w:rsid w:val="00636FE2"/>
    <w:rsid w:val="006379EA"/>
    <w:rsid w:val="0066376B"/>
    <w:rsid w:val="0067392B"/>
    <w:rsid w:val="006755D0"/>
    <w:rsid w:val="0069002D"/>
    <w:rsid w:val="006C7A36"/>
    <w:rsid w:val="006E40B4"/>
    <w:rsid w:val="006E5206"/>
    <w:rsid w:val="006F5F99"/>
    <w:rsid w:val="00704FD6"/>
    <w:rsid w:val="007051E1"/>
    <w:rsid w:val="00712321"/>
    <w:rsid w:val="00722FE6"/>
    <w:rsid w:val="007274BB"/>
    <w:rsid w:val="007327A6"/>
    <w:rsid w:val="00751AA2"/>
    <w:rsid w:val="007940EB"/>
    <w:rsid w:val="007B03D6"/>
    <w:rsid w:val="007B1A99"/>
    <w:rsid w:val="007B2188"/>
    <w:rsid w:val="007C2368"/>
    <w:rsid w:val="007C4F6E"/>
    <w:rsid w:val="007C70E3"/>
    <w:rsid w:val="007D2CA9"/>
    <w:rsid w:val="007D3983"/>
    <w:rsid w:val="008067AA"/>
    <w:rsid w:val="00807D40"/>
    <w:rsid w:val="00816B2F"/>
    <w:rsid w:val="0083228A"/>
    <w:rsid w:val="00855DF4"/>
    <w:rsid w:val="00863D34"/>
    <w:rsid w:val="0086476D"/>
    <w:rsid w:val="008678F9"/>
    <w:rsid w:val="008A59D7"/>
    <w:rsid w:val="008D2BC9"/>
    <w:rsid w:val="008D2FCA"/>
    <w:rsid w:val="008E6C83"/>
    <w:rsid w:val="008E748D"/>
    <w:rsid w:val="008F1A74"/>
    <w:rsid w:val="008F4E0A"/>
    <w:rsid w:val="00905DBC"/>
    <w:rsid w:val="00921660"/>
    <w:rsid w:val="00925F47"/>
    <w:rsid w:val="009456B3"/>
    <w:rsid w:val="009B1799"/>
    <w:rsid w:val="009C115E"/>
    <w:rsid w:val="009E457F"/>
    <w:rsid w:val="009E6159"/>
    <w:rsid w:val="00A01D2E"/>
    <w:rsid w:val="00A1068F"/>
    <w:rsid w:val="00A2023C"/>
    <w:rsid w:val="00A3298E"/>
    <w:rsid w:val="00A34BEF"/>
    <w:rsid w:val="00A526A6"/>
    <w:rsid w:val="00A542AC"/>
    <w:rsid w:val="00A87F92"/>
    <w:rsid w:val="00A92C80"/>
    <w:rsid w:val="00AC403B"/>
    <w:rsid w:val="00AC7DB0"/>
    <w:rsid w:val="00AE6720"/>
    <w:rsid w:val="00AF5409"/>
    <w:rsid w:val="00B222EE"/>
    <w:rsid w:val="00B405CE"/>
    <w:rsid w:val="00B863B0"/>
    <w:rsid w:val="00BE488B"/>
    <w:rsid w:val="00C365E4"/>
    <w:rsid w:val="00C55968"/>
    <w:rsid w:val="00C7436A"/>
    <w:rsid w:val="00CA1864"/>
    <w:rsid w:val="00CA3845"/>
    <w:rsid w:val="00CD4ED2"/>
    <w:rsid w:val="00CD7C82"/>
    <w:rsid w:val="00CE1E3B"/>
    <w:rsid w:val="00CE5C1F"/>
    <w:rsid w:val="00D00DF3"/>
    <w:rsid w:val="00D06AF8"/>
    <w:rsid w:val="00D22680"/>
    <w:rsid w:val="00D2631E"/>
    <w:rsid w:val="00D327BA"/>
    <w:rsid w:val="00D378BC"/>
    <w:rsid w:val="00D41685"/>
    <w:rsid w:val="00D91EF3"/>
    <w:rsid w:val="00DA7AE0"/>
    <w:rsid w:val="00DB2A99"/>
    <w:rsid w:val="00DC332A"/>
    <w:rsid w:val="00DD086B"/>
    <w:rsid w:val="00DE186D"/>
    <w:rsid w:val="00DF6EED"/>
    <w:rsid w:val="00E36671"/>
    <w:rsid w:val="00E407E0"/>
    <w:rsid w:val="00E5168B"/>
    <w:rsid w:val="00E75E55"/>
    <w:rsid w:val="00E81F0E"/>
    <w:rsid w:val="00E938FB"/>
    <w:rsid w:val="00EA01D3"/>
    <w:rsid w:val="00ED7C90"/>
    <w:rsid w:val="00F42D69"/>
    <w:rsid w:val="00F74BE3"/>
    <w:rsid w:val="00F91541"/>
    <w:rsid w:val="00FB1F73"/>
    <w:rsid w:val="00FB2D1E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36E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it-IT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51FA"/>
    <w:pPr>
      <w:spacing w:after="0" w:line="288" w:lineRule="auto"/>
      <w:jc w:val="both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Titolo2">
    <w:name w:val="heading 2"/>
    <w:basedOn w:val="Nessunaspaziatura"/>
    <w:next w:val="Normale"/>
    <w:link w:val="Titolo2Carattere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Titolo3">
    <w:name w:val="heading 3"/>
    <w:basedOn w:val="Normale"/>
    <w:next w:val="Normale"/>
    <w:link w:val="Titolo3Carattere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Titolo4">
    <w:name w:val="heading 4"/>
    <w:basedOn w:val="Normale"/>
    <w:next w:val="Normale"/>
    <w:link w:val="Titolo4Carattere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susfondoscuro">
    <w:name w:val="Normale su sfondo scuro"/>
    <w:basedOn w:val="Normale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</w:rPr>
  </w:style>
  <w:style w:type="paragraph" w:customStyle="1" w:styleId="Intestazioneblocco">
    <w:name w:val="Intestazione blocco"/>
    <w:basedOn w:val="Normale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stodelblocco">
    <w:name w:val="Block Text"/>
    <w:basedOn w:val="Normale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Titolo">
    <w:name w:val="Title"/>
    <w:basedOn w:val="Normale"/>
    <w:link w:val="TitoloCarattere"/>
    <w:uiPriority w:val="5"/>
    <w:qFormat/>
    <w:rsid w:val="00B222EE"/>
    <w:pPr>
      <w:spacing w:line="216" w:lineRule="auto"/>
      <w:jc w:val="center"/>
    </w:pPr>
    <w:rPr>
      <w:rFonts w:asciiTheme="majorHAnsi" w:hAnsiTheme="majorHAnsi"/>
      <w:b/>
      <w:caps/>
      <w:noProof w:val="0"/>
      <w:color w:val="FFFFFF" w:themeColor="background1"/>
      <w:spacing w:val="40"/>
      <w:sz w:val="40"/>
      <w:szCs w:val="32"/>
    </w:rPr>
  </w:style>
  <w:style w:type="character" w:customStyle="1" w:styleId="TitoloCarattere">
    <w:name w:val="Titolo Carattere"/>
    <w:basedOn w:val="Carpredefinitoparagrafo"/>
    <w:link w:val="Titolo"/>
    <w:uiPriority w:val="5"/>
    <w:rsid w:val="00B222EE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40"/>
      <w:szCs w:val="32"/>
      <w:lang w:eastAsia="en-US"/>
      <w14:ligatures w14:val="none"/>
    </w:rPr>
  </w:style>
  <w:style w:type="paragraph" w:styleId="Sottotitolo">
    <w:name w:val="Subtitle"/>
    <w:basedOn w:val="Normale"/>
    <w:link w:val="SottotitoloCarattere"/>
    <w:uiPriority w:val="6"/>
    <w:qFormat/>
    <w:rsid w:val="00090715"/>
    <w:pPr>
      <w:jc w:val="center"/>
    </w:pPr>
    <w:rPr>
      <w:rFonts w:cs="Times New Roman"/>
      <w:noProof w:val="0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Citazione">
    <w:name w:val="Quote"/>
    <w:basedOn w:val="Normale"/>
    <w:link w:val="CitazioneCarattere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CitazioneCarattere">
    <w:name w:val="Citazione Carattere"/>
    <w:basedOn w:val="Carpredefinitoparagrafo"/>
    <w:link w:val="Citazione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Puntoelenco">
    <w:name w:val="List Bullet"/>
    <w:basedOn w:val="Normale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Informazionicontatto">
    <w:name w:val="Informazioni contatto"/>
    <w:basedOn w:val="Normale"/>
    <w:uiPriority w:val="13"/>
    <w:semiHidden/>
    <w:qFormat/>
    <w:rsid w:val="00A87F92"/>
    <w:rPr>
      <w:color w:val="FFFFFF" w:themeColor="background1"/>
    </w:rPr>
  </w:style>
  <w:style w:type="character" w:customStyle="1" w:styleId="Titolo3Carattere">
    <w:name w:val="Titolo 3 Carattere"/>
    <w:basedOn w:val="Carpredefinitoparagrafo"/>
    <w:link w:val="Titolo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Numeroelenco">
    <w:name w:val="List Number"/>
    <w:basedOn w:val="Normale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Titolo4Carattere">
    <w:name w:val="Titolo 4 Carattere"/>
    <w:basedOn w:val="Carpredefinitoparagrafo"/>
    <w:link w:val="Titolo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Titolo6Carattere">
    <w:name w:val="Titolo 6 Carattere"/>
    <w:basedOn w:val="Carpredefinitoparagrafo"/>
    <w:link w:val="Titolo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Enfasiintensa">
    <w:name w:val="Intense Emphasis"/>
    <w:basedOn w:val="Carpredefinitoparagrafo"/>
    <w:uiPriority w:val="21"/>
    <w:semiHidden/>
    <w:unhideWhenUsed/>
    <w:qFormat/>
    <w:rPr>
      <w:i/>
      <w:iCs/>
      <w:color w:val="005677" w:themeColor="accent1" w:themeShade="80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Pr>
      <w:i/>
      <w:iCs/>
      <w:color w:val="005677" w:themeColor="accent1" w:themeShade="8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A92C80"/>
  </w:style>
  <w:style w:type="paragraph" w:styleId="Corpotesto">
    <w:name w:val="Body Text"/>
    <w:basedOn w:val="Normale"/>
    <w:link w:val="CorpotestoCarattere"/>
    <w:uiPriority w:val="99"/>
    <w:semiHidden/>
    <w:unhideWhenUsed/>
    <w:rsid w:val="00A92C8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92C80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92C80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92C80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92C80"/>
    <w:rPr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A92C80"/>
    <w:pPr>
      <w:spacing w:after="1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A92C80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92C80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92C80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A92C80"/>
    <w:pPr>
      <w:spacing w:after="16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A92C80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A92C80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92C80"/>
    <w:rPr>
      <w:szCs w:val="16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A92C80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A92C80"/>
  </w:style>
  <w:style w:type="table" w:styleId="Grigliaacolori">
    <w:name w:val="Colorful Grid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A92C80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92C80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92C80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92C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92C80"/>
    <w:rPr>
      <w:b/>
      <w:bCs/>
      <w:szCs w:val="20"/>
    </w:rPr>
  </w:style>
  <w:style w:type="table" w:styleId="Elencoscuro">
    <w:name w:val="Dark List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A92C80"/>
  </w:style>
  <w:style w:type="character" w:customStyle="1" w:styleId="DataCarattere">
    <w:name w:val="Data Carattere"/>
    <w:basedOn w:val="Carpredefinitoparagrafo"/>
    <w:link w:val="Data"/>
    <w:uiPriority w:val="99"/>
    <w:semiHidden/>
    <w:rsid w:val="00A92C80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92C80"/>
    <w:rPr>
      <w:rFonts w:ascii="Segoe UI" w:hAnsi="Segoe UI" w:cs="Segoe UI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A92C80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A92C80"/>
  </w:style>
  <w:style w:type="character" w:styleId="Enfasicorsivo">
    <w:name w:val="Emphasis"/>
    <w:basedOn w:val="Carpredefinitoparagrafo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92C80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92C80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92C80"/>
    <w:rPr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Pidipagina">
    <w:name w:val="footer"/>
    <w:basedOn w:val="Normale"/>
    <w:link w:val="PidipaginaCarattere"/>
    <w:uiPriority w:val="99"/>
    <w:rsid w:val="001917E7"/>
    <w:pPr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92C80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92C80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92C80"/>
    <w:rPr>
      <w:szCs w:val="20"/>
    </w:rPr>
  </w:style>
  <w:style w:type="table" w:styleId="Tabellagriglia1chiara">
    <w:name w:val="Grid Table 1 Light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gliatab3">
    <w:name w:val="Grid Table 3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Intestazione">
    <w:name w:val="header"/>
    <w:basedOn w:val="Normale"/>
    <w:link w:val="IntestazioneCarattere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A92C80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92C80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92C80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A92C80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A92C80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2C80"/>
    <w:rPr>
      <w:rFonts w:ascii="Consolas" w:hAnsi="Consolas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A92C80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E75E55"/>
    <w:rPr>
      <w:color w:val="005677" w:themeColor="accent1" w:themeShade="80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92C80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A92C80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A92C80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A92C80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A92C80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A92C80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A92C80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A92C80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A92C80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igliachiara">
    <w:name w:val="Light Grid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A92C80"/>
  </w:style>
  <w:style w:type="paragraph" w:styleId="Elenco">
    <w:name w:val="List"/>
    <w:basedOn w:val="Normale"/>
    <w:uiPriority w:val="99"/>
    <w:semiHidden/>
    <w:unhideWhenUsed/>
    <w:rsid w:val="00A92C80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A92C80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A92C80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A92C80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A92C80"/>
    <w:pPr>
      <w:ind w:left="1800" w:hanging="360"/>
      <w:contextualSpacing/>
    </w:pPr>
  </w:style>
  <w:style w:type="paragraph" w:styleId="Puntoelenco2">
    <w:name w:val="List Bullet 2"/>
    <w:basedOn w:val="Normale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A92C80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A92C80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Numeroelenco2">
    <w:name w:val="List Number 2"/>
    <w:basedOn w:val="Normale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agrafoelenco">
    <w:name w:val="List Paragraph"/>
    <w:basedOn w:val="Normale"/>
    <w:uiPriority w:val="34"/>
    <w:unhideWhenUsed/>
    <w:qFormat/>
    <w:rsid w:val="00A92C80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ellaelenco2">
    <w:name w:val="List Table 2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Elencotab3">
    <w:name w:val="List Table 3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92C80"/>
    <w:rPr>
      <w:rFonts w:ascii="Consolas" w:hAnsi="Consolas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A92C80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A92C80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A92C80"/>
  </w:style>
  <w:style w:type="character" w:styleId="Numeropagina">
    <w:name w:val="page number"/>
    <w:basedOn w:val="Carpredefinitoparagrafo"/>
    <w:uiPriority w:val="99"/>
    <w:semiHidden/>
    <w:unhideWhenUsed/>
    <w:rsid w:val="00A92C80"/>
  </w:style>
  <w:style w:type="table" w:styleId="Tabellasemplice-1">
    <w:name w:val="Plain Table 1"/>
    <w:basedOn w:val="Tabellanormale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92C80"/>
    <w:rPr>
      <w:rFonts w:ascii="Consolas" w:hAnsi="Consolas"/>
      <w:szCs w:val="21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A92C80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A92C80"/>
  </w:style>
  <w:style w:type="paragraph" w:styleId="Firma">
    <w:name w:val="Signature"/>
    <w:basedOn w:val="Normale"/>
    <w:link w:val="FirmaCarattere"/>
    <w:uiPriority w:val="99"/>
    <w:semiHidden/>
    <w:unhideWhenUsed/>
    <w:rsid w:val="00A92C80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A92C80"/>
  </w:style>
  <w:style w:type="character" w:styleId="Enfasigrassetto">
    <w:name w:val="Strong"/>
    <w:basedOn w:val="Carpredefinitoparagrafo"/>
    <w:uiPriority w:val="22"/>
    <w:semiHidden/>
    <w:unhideWhenUsed/>
    <w:rsid w:val="00A92C80"/>
    <w:rPr>
      <w:b/>
      <w:bCs/>
    </w:rPr>
  </w:style>
  <w:style w:type="character" w:styleId="Enfasidelicata">
    <w:name w:val="Subtle Emphasis"/>
    <w:basedOn w:val="Carpredefinitoparagrafo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A92C80"/>
    <w:pPr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A92C80"/>
  </w:style>
  <w:style w:type="table" w:styleId="Tabellaprofessionale">
    <w:name w:val="Table Professional"/>
    <w:basedOn w:val="Tabellanorma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A92C8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A92C8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92C80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A92C80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A92C80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A92C80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A92C80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A92C80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umero">
    <w:name w:val="Numero"/>
    <w:basedOn w:val="Normale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Introduzionecopertina">
    <w:name w:val="Introduzione copertina"/>
    <w:basedOn w:val="Normale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Continuaaleggere">
    <w:name w:val="Continua a leggere"/>
    <w:basedOn w:val="Normale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Titolocreativo">
    <w:name w:val="Titolo creativo"/>
    <w:basedOn w:val="Normale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e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Nomedellistituzione">
    <w:name w:val="Nome dell’istituzione"/>
    <w:basedOn w:val="Normale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Testodiapertura">
    <w:name w:val="Testo di apertura"/>
    <w:basedOn w:val="Normalesusfondoscuro"/>
    <w:qFormat/>
    <w:rsid w:val="00F74BE3"/>
    <w:pPr>
      <w:spacing w:before="520"/>
      <w:contextualSpacing/>
      <w:jc w:val="center"/>
    </w:pPr>
  </w:style>
  <w:style w:type="character" w:styleId="Menzionenonrisolta">
    <w:name w:val="Unresolved Mention"/>
    <w:basedOn w:val="Carpredefinitoparagrafo"/>
    <w:uiPriority w:val="99"/>
    <w:semiHidden/>
    <w:unhideWhenUsed/>
    <w:rsid w:val="00A106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26" Type="http://schemas.openxmlformats.org/officeDocument/2006/relationships/hyperlink" Target="mailto:elga.marvelli@unirsm.s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yperlink" Target="mailto:roberto.mugavero@unirsm.sm" TargetMode="Externa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osce.org/secretariat/3202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image" Target="media/image15.svg"/><Relationship Id="rId10" Type="http://schemas.openxmlformats.org/officeDocument/2006/relationships/webSettings" Target="webSettings.xml"/><Relationship Id="rId19" Type="http://schemas.openxmlformats.org/officeDocument/2006/relationships/image" Target="media/image9.jpg"/><Relationship Id="rId31" Type="http://schemas.openxmlformats.org/officeDocument/2006/relationships/image" Target="media/image18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jpeg"/><Relationship Id="rId22" Type="http://schemas.openxmlformats.org/officeDocument/2006/relationships/footer" Target="footer3.xml"/><Relationship Id="rId27" Type="http://schemas.openxmlformats.org/officeDocument/2006/relationships/image" Target="media/image14.png"/><Relationship Id="rId30" Type="http://schemas.openxmlformats.org/officeDocument/2006/relationships/image" Target="media/image17.svg"/><Relationship Id="rId35" Type="http://schemas.openxmlformats.org/officeDocument/2006/relationships/theme" Target="theme/theme1.xml"/><Relationship Id="rId8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jpeg"/><Relationship Id="rId4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dard\AppData\Roaming\Microsoft\Templates\Newsletter%20universitaria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CC984F-C26B-4FA7-B276-3B0C1597F0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universitaria</Template>
  <TotalTime>0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2023-01-20T14:13:00Z</dcterms:created>
  <dcterms:modified xsi:type="dcterms:W3CDTF">2023-01-20T22:49:00Z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